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E8C21" w14:textId="3C4FBCC9" w:rsidR="00F31A3B" w:rsidRPr="00FD179B" w:rsidRDefault="00F31A3B" w:rsidP="00F534ED">
      <w:pPr>
        <w:rPr>
          <w:highlight w:val="yellow"/>
          <w:lang w:val="ro-RO"/>
        </w:rPr>
      </w:pPr>
      <w:bookmarkStart w:id="0" w:name="_Toc487541297"/>
    </w:p>
    <w:p w14:paraId="7E9622CD" w14:textId="7AEABFFD" w:rsidR="00617942" w:rsidRPr="00FD179B" w:rsidRDefault="00446222" w:rsidP="00EA034B">
      <w:pPr>
        <w:pStyle w:val="Heading3"/>
        <w:jc w:val="right"/>
        <w:rPr>
          <w:b w:val="0"/>
          <w:bCs/>
          <w:i/>
          <w:iCs/>
          <w:lang w:val="ro-RO"/>
        </w:rPr>
      </w:pPr>
      <w:r w:rsidRPr="00FD179B">
        <w:rPr>
          <w:b w:val="0"/>
          <w:bCs/>
          <w:i/>
          <w:iCs/>
          <w:lang w:val="ro-RO"/>
        </w:rPr>
        <w:t xml:space="preserve">Anexa </w:t>
      </w:r>
      <w:r w:rsidR="00534B83">
        <w:rPr>
          <w:b w:val="0"/>
          <w:bCs/>
          <w:i/>
          <w:iCs/>
          <w:lang w:val="ro-RO"/>
        </w:rPr>
        <w:t>6</w:t>
      </w:r>
      <w:r w:rsidRPr="00FD179B">
        <w:rPr>
          <w:b w:val="0"/>
          <w:bCs/>
          <w:i/>
          <w:iCs/>
          <w:lang w:val="ro-RO"/>
        </w:rPr>
        <w:t xml:space="preserve"> – </w:t>
      </w:r>
      <w:bookmarkEnd w:id="0"/>
      <w:r w:rsidR="00025303" w:rsidRPr="00FD179B">
        <w:rPr>
          <w:b w:val="0"/>
          <w:bCs/>
          <w:i/>
          <w:iCs/>
          <w:lang w:val="ro-RO"/>
        </w:rPr>
        <w:t>Model c</w:t>
      </w:r>
      <w:r w:rsidR="00816F92" w:rsidRPr="00FD179B">
        <w:rPr>
          <w:b w:val="0"/>
          <w:bCs/>
          <w:i/>
          <w:iCs/>
          <w:lang w:val="ro-RO"/>
        </w:rPr>
        <w:t>erere de ofertă</w:t>
      </w:r>
      <w:r w:rsidR="00E3287F" w:rsidRPr="00FD179B">
        <w:rPr>
          <w:b w:val="0"/>
          <w:bCs/>
          <w:i/>
          <w:iCs/>
          <w:lang w:val="ro-RO"/>
        </w:rPr>
        <w:t xml:space="preserve"> (</w:t>
      </w:r>
      <w:r w:rsidR="001E3F16" w:rsidRPr="00FD179B">
        <w:rPr>
          <w:b w:val="0"/>
          <w:bCs/>
          <w:i/>
          <w:iCs/>
          <w:lang w:val="ro-RO"/>
        </w:rPr>
        <w:t>produse</w:t>
      </w:r>
      <w:r w:rsidR="00E3287F" w:rsidRPr="00FD179B">
        <w:rPr>
          <w:b w:val="0"/>
          <w:bCs/>
          <w:i/>
          <w:iCs/>
          <w:lang w:val="ro-RO"/>
        </w:rPr>
        <w:t>)</w:t>
      </w:r>
    </w:p>
    <w:p w14:paraId="27068774" w14:textId="77777777" w:rsidR="00A81CD0" w:rsidRPr="00FD179B" w:rsidRDefault="00A81CD0" w:rsidP="00A81CD0">
      <w:pPr>
        <w:rPr>
          <w:lang w:val="ro-RO"/>
        </w:rPr>
      </w:pPr>
    </w:p>
    <w:p w14:paraId="2074FA87" w14:textId="77777777" w:rsidR="00A81CD0" w:rsidRPr="00FD179B" w:rsidRDefault="00A81CD0" w:rsidP="00A81CD0">
      <w:pPr>
        <w:jc w:val="both"/>
        <w:rPr>
          <w:bCs/>
          <w:i/>
          <w:lang w:val="ro-RO"/>
        </w:rPr>
      </w:pPr>
      <w:r w:rsidRPr="00FD179B">
        <w:rPr>
          <w:i/>
          <w:lang w:val="ro-RO"/>
        </w:rPr>
        <w:t>”</w:t>
      </w:r>
      <w:r w:rsidRPr="00FD179B">
        <w:rPr>
          <w:bCs/>
          <w:i/>
          <w:lang w:val="ro-RO"/>
        </w:rPr>
        <w:t xml:space="preserve">Dotarea cu mobilier, materiale didactice și echipamente digitale a unităților de învățământ preuniversitar și a unităților conexe”  </w:t>
      </w:r>
    </w:p>
    <w:p w14:paraId="42BBDF64" w14:textId="7E33083A" w:rsidR="00A81CD0" w:rsidRPr="00FD179B" w:rsidRDefault="00A81CD0" w:rsidP="00A81CD0">
      <w:pPr>
        <w:rPr>
          <w:bCs/>
          <w:i/>
          <w:iCs/>
          <w:lang w:val="ro-RO"/>
        </w:rPr>
      </w:pPr>
      <w:r w:rsidRPr="00FD179B">
        <w:rPr>
          <w:lang w:val="ro-RO"/>
        </w:rPr>
        <w:t xml:space="preserve">Beneficiar: </w:t>
      </w:r>
      <w:r w:rsidR="007D62DD" w:rsidRPr="00FD179B">
        <w:rPr>
          <w:bCs/>
          <w:i/>
          <w:iCs/>
          <w:lang w:val="ro-RO"/>
        </w:rPr>
        <w:t>Universitatea Alexandru Ioan Cuza din Iasi</w:t>
      </w:r>
    </w:p>
    <w:p w14:paraId="0DEE5142" w14:textId="669E5EBB" w:rsidR="00A81CD0" w:rsidRPr="00FD179B" w:rsidRDefault="00A81CD0" w:rsidP="007D62DD">
      <w:pPr>
        <w:keepNext/>
        <w:keepLines/>
        <w:jc w:val="both"/>
        <w:outlineLvl w:val="0"/>
        <w:rPr>
          <w:lang w:val="ro-RO"/>
        </w:rPr>
      </w:pPr>
      <w:r w:rsidRPr="00FD179B">
        <w:rPr>
          <w:lang w:val="ro-RO"/>
        </w:rPr>
        <w:t xml:space="preserve">Titlul proiectului: </w:t>
      </w:r>
      <w:r w:rsidR="007D62DD" w:rsidRPr="00FD179B">
        <w:rPr>
          <w:b/>
          <w:lang w:val="uz-Cyrl-UZ" w:eastAsia="sk-SK"/>
        </w:rPr>
        <w:t>Dotarea cu mobilier, materiale didactice și echipamente a structurilor de învățământ preuniversitar din cadrul Universității ,,Alexandru Ioan Cuza” din Iași</w:t>
      </w:r>
      <w:r w:rsidR="007D62DD" w:rsidRPr="00FD179B">
        <w:rPr>
          <w:lang w:val="ro-RO"/>
        </w:rPr>
        <w:t xml:space="preserve"> </w:t>
      </w:r>
      <w:r w:rsidRPr="00FD179B">
        <w:rPr>
          <w:lang w:val="ro-RO"/>
        </w:rPr>
        <w:t xml:space="preserve">Contract de finanțare nr. </w:t>
      </w:r>
      <w:r w:rsidR="00707FFA" w:rsidRPr="00FD179B">
        <w:rPr>
          <w:bCs/>
          <w:i/>
          <w:iCs/>
          <w:lang w:val="ro-RO"/>
        </w:rPr>
        <w:t>184</w:t>
      </w:r>
      <w:r w:rsidR="00C27849" w:rsidRPr="00FD179B">
        <w:rPr>
          <w:bCs/>
          <w:i/>
          <w:iCs/>
          <w:lang w:val="ro-RO"/>
        </w:rPr>
        <w:t xml:space="preserve">DOT/2023 </w:t>
      </w:r>
    </w:p>
    <w:p w14:paraId="7FBE10D8" w14:textId="78CE42ED" w:rsidR="00F31A3B" w:rsidRPr="00FD179B" w:rsidRDefault="00F31A3B" w:rsidP="00F31A3B">
      <w:pPr>
        <w:autoSpaceDE w:val="0"/>
        <w:autoSpaceDN w:val="0"/>
        <w:adjustRightInd w:val="0"/>
        <w:spacing w:after="120"/>
        <w:ind w:right="144"/>
        <w:rPr>
          <w:b/>
          <w:shd w:val="clear" w:color="auto" w:fill="FFFFFF"/>
          <w:lang w:val="ro-RO"/>
        </w:rPr>
      </w:pPr>
    </w:p>
    <w:p w14:paraId="1BEA6E6B" w14:textId="5F4332DC" w:rsidR="00FD179B" w:rsidRPr="00FD179B" w:rsidRDefault="00FD179B" w:rsidP="00F31A3B">
      <w:pPr>
        <w:autoSpaceDE w:val="0"/>
        <w:autoSpaceDN w:val="0"/>
        <w:adjustRightInd w:val="0"/>
        <w:spacing w:after="120"/>
        <w:ind w:right="144"/>
        <w:rPr>
          <w:b/>
          <w:shd w:val="clear" w:color="auto" w:fill="FFFFFF"/>
          <w:lang w:val="ro-RO"/>
        </w:rPr>
      </w:pPr>
    </w:p>
    <w:p w14:paraId="3002FF5C" w14:textId="77777777" w:rsidR="00FD179B" w:rsidRPr="00FD179B" w:rsidRDefault="00FD179B" w:rsidP="00F31A3B">
      <w:pPr>
        <w:autoSpaceDE w:val="0"/>
        <w:autoSpaceDN w:val="0"/>
        <w:adjustRightInd w:val="0"/>
        <w:spacing w:after="120"/>
        <w:ind w:right="144"/>
        <w:rPr>
          <w:b/>
          <w:shd w:val="clear" w:color="auto" w:fill="FFFFFF"/>
          <w:lang w:val="ro-RO"/>
        </w:rPr>
      </w:pPr>
    </w:p>
    <w:p w14:paraId="1EAC7C5E" w14:textId="794C50A0" w:rsidR="00816F92" w:rsidRPr="00FD179B" w:rsidRDefault="00816F92" w:rsidP="00816F92">
      <w:pPr>
        <w:autoSpaceDE w:val="0"/>
        <w:autoSpaceDN w:val="0"/>
        <w:adjustRightInd w:val="0"/>
        <w:spacing w:after="120"/>
        <w:ind w:left="144" w:right="144"/>
        <w:jc w:val="center"/>
        <w:rPr>
          <w:b/>
          <w:shd w:val="clear" w:color="auto" w:fill="FFFFFF"/>
          <w:lang w:val="ro-RO"/>
        </w:rPr>
      </w:pPr>
      <w:r w:rsidRPr="00FD179B">
        <w:rPr>
          <w:b/>
          <w:shd w:val="clear" w:color="auto" w:fill="FFFFFF"/>
          <w:lang w:val="ro-RO"/>
        </w:rPr>
        <w:t xml:space="preserve">CERERE DE OFERTĂ </w:t>
      </w:r>
    </w:p>
    <w:p w14:paraId="3F19AA25" w14:textId="6C5F0FCE" w:rsidR="00816F92" w:rsidRPr="00FD179B" w:rsidRDefault="003D5184" w:rsidP="00816F92">
      <w:pPr>
        <w:autoSpaceDE w:val="0"/>
        <w:autoSpaceDN w:val="0"/>
        <w:adjustRightInd w:val="0"/>
        <w:spacing w:after="120"/>
        <w:ind w:left="144" w:right="144"/>
        <w:jc w:val="center"/>
        <w:rPr>
          <w:b/>
          <w:lang w:val="ro-RO"/>
        </w:rPr>
      </w:pPr>
      <w:r>
        <w:rPr>
          <w:b/>
          <w:lang w:val="ro-RO"/>
        </w:rPr>
        <w:t>nr. 387</w:t>
      </w:r>
      <w:r w:rsidR="00FD179B" w:rsidRPr="000834DE">
        <w:rPr>
          <w:b/>
          <w:lang w:val="ro-RO"/>
        </w:rPr>
        <w:t>/AP</w:t>
      </w:r>
      <w:r w:rsidR="00816F92" w:rsidRPr="000834DE">
        <w:rPr>
          <w:b/>
          <w:lang w:val="ro-RO"/>
        </w:rPr>
        <w:t xml:space="preserve"> din data</w:t>
      </w:r>
      <w:r w:rsidR="005E392A" w:rsidRPr="000834DE">
        <w:rPr>
          <w:b/>
          <w:lang w:val="ro-RO"/>
        </w:rPr>
        <w:t xml:space="preserve"> </w:t>
      </w:r>
      <w:r>
        <w:rPr>
          <w:b/>
          <w:lang w:val="ro-RO"/>
        </w:rPr>
        <w:t>31</w:t>
      </w:r>
      <w:bookmarkStart w:id="1" w:name="_GoBack"/>
      <w:bookmarkEnd w:id="1"/>
      <w:r w:rsidR="000834DE" w:rsidRPr="000834DE">
        <w:rPr>
          <w:b/>
          <w:lang w:val="ro-RO"/>
        </w:rPr>
        <w:t>.01.2024</w:t>
      </w:r>
    </w:p>
    <w:p w14:paraId="283A1675" w14:textId="170D13D3" w:rsidR="00831406" w:rsidRDefault="00237972" w:rsidP="00F31A3B">
      <w:pPr>
        <w:pStyle w:val="ChapterNumber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  <w:r w:rsidRPr="00FD179B">
        <w:rPr>
          <w:rFonts w:ascii="Times New Roman" w:hAnsi="Times New Roman"/>
          <w:sz w:val="24"/>
          <w:szCs w:val="24"/>
          <w:lang w:val="ro-RO"/>
        </w:rPr>
        <w:t xml:space="preserve">Achiziția de </w:t>
      </w:r>
      <w:r w:rsidR="00B9300A" w:rsidRPr="00FD179B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Articole si echipamente de sport</w:t>
      </w:r>
      <w:r w:rsidR="00707FFA" w:rsidRPr="00FD179B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 xml:space="preserve"> </w:t>
      </w:r>
    </w:p>
    <w:p w14:paraId="6BBE317C" w14:textId="77777777" w:rsidR="00976BF2" w:rsidRDefault="00976BF2" w:rsidP="00F31A3B">
      <w:pPr>
        <w:pStyle w:val="ChapterNumber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</w:p>
    <w:p w14:paraId="08BBAC84" w14:textId="455E9495" w:rsidR="00976BF2" w:rsidRDefault="00976BF2" w:rsidP="00976BF2">
      <w:pPr>
        <w:rPr>
          <w:lang w:val="ro-RO"/>
        </w:rPr>
      </w:pPr>
      <w:r w:rsidRPr="00976BF2">
        <w:rPr>
          <w:lang w:val="ro-RO"/>
        </w:rPr>
        <w:t>Stimata Doamna/stimate Domnule</w:t>
      </w:r>
    </w:p>
    <w:p w14:paraId="5876ED3F" w14:textId="77777777" w:rsidR="00976BF2" w:rsidRPr="00976BF2" w:rsidRDefault="00976BF2" w:rsidP="00976BF2">
      <w:pPr>
        <w:rPr>
          <w:lang w:val="ro-RO"/>
        </w:rPr>
      </w:pPr>
    </w:p>
    <w:p w14:paraId="77A4696D" w14:textId="359C3D7F" w:rsidR="00831406" w:rsidRPr="00FD179B" w:rsidRDefault="00D25A5F" w:rsidP="00F31A3B">
      <w:pPr>
        <w:ind w:firstLine="720"/>
        <w:jc w:val="both"/>
      </w:pPr>
      <w:r w:rsidRPr="00FD179B">
        <w:rPr>
          <w:bCs/>
          <w:i/>
          <w:iCs/>
          <w:lang w:val="ro-RO"/>
        </w:rPr>
        <w:t xml:space="preserve">Universitatea Alexandru Ioan Cuza din Iași </w:t>
      </w:r>
      <w:proofErr w:type="spellStart"/>
      <w:r w:rsidRPr="00FD179B">
        <w:t>implementeaza</w:t>
      </w:r>
      <w:proofErr w:type="spellEnd"/>
      <w:r w:rsidRPr="00FD179B">
        <w:t xml:space="preserve">, in </w:t>
      </w:r>
      <w:proofErr w:type="spellStart"/>
      <w:r w:rsidRPr="00FD179B">
        <w:t>calitate</w:t>
      </w:r>
      <w:proofErr w:type="spellEnd"/>
      <w:r w:rsidRPr="00FD179B">
        <w:t xml:space="preserve"> de </w:t>
      </w:r>
      <w:proofErr w:type="spellStart"/>
      <w:r w:rsidRPr="00FD179B">
        <w:t>beneficiar</w:t>
      </w:r>
      <w:proofErr w:type="spellEnd"/>
      <w:r w:rsidRPr="00FD179B">
        <w:t xml:space="preserve">, </w:t>
      </w:r>
      <w:proofErr w:type="spellStart"/>
      <w:r w:rsidRPr="00FD179B">
        <w:t>proiectul</w:t>
      </w:r>
      <w:proofErr w:type="spellEnd"/>
      <w:r w:rsidRPr="00FD179B">
        <w:rPr>
          <w:bCs/>
          <w:i/>
          <w:iCs/>
          <w:lang w:val="ro-RO"/>
        </w:rPr>
        <w:t xml:space="preserve"> </w:t>
      </w:r>
      <w:r w:rsidR="007D62DD" w:rsidRPr="00FD179B">
        <w:rPr>
          <w:rStyle w:val="Emphasis"/>
          <w:rFonts w:eastAsiaTheme="majorEastAsia"/>
          <w:lang w:val="uz-Cyrl-UZ" w:eastAsia="sk-SK"/>
        </w:rPr>
        <w:t>Dotarea cu mobilier, materiale didactice și echipamente a structurilor de învățământ preuniversitar din cadrul Universității ,,Alexandru Ioan Cuza” din Iași</w:t>
      </w:r>
      <w:r w:rsidR="0033130C" w:rsidRPr="00FD179B">
        <w:rPr>
          <w:rStyle w:val="Emphasis"/>
        </w:rPr>
        <w:t xml:space="preserve">, </w:t>
      </w:r>
      <w:r w:rsidR="0062599C" w:rsidRPr="0062599C">
        <w:rPr>
          <w:bCs/>
          <w:lang w:val="ro-RO" w:eastAsia="zh-CN"/>
        </w:rPr>
        <w:t>în cadrul</w:t>
      </w:r>
      <w:r w:rsidR="0062599C" w:rsidRPr="0062599C">
        <w:rPr>
          <w:bCs/>
          <w:i/>
          <w:iCs/>
          <w:lang w:val="ro-RO" w:eastAsia="zh-CN"/>
        </w:rPr>
        <w:t xml:space="preserve"> </w:t>
      </w:r>
      <w:r w:rsidR="0062599C" w:rsidRPr="0062599C">
        <w:rPr>
          <w:lang w:val="ro-RO" w:eastAsia="zh-CN"/>
        </w:rPr>
        <w:t>Apelului Dotarea cu mobilier, materiale didactice și echipamente digitale a unităților de învățământ preuniversitar și a unităților conexe</w:t>
      </w:r>
      <w:r w:rsidR="0062599C" w:rsidRPr="0062599C">
        <w:rPr>
          <w:b/>
          <w:bCs/>
          <w:lang w:val="ro-RO"/>
        </w:rPr>
        <w:t xml:space="preserve">, </w:t>
      </w:r>
      <w:r w:rsidR="0062599C" w:rsidRPr="0062599C">
        <w:rPr>
          <w:lang w:val="ro-RO" w:eastAsia="zh-CN"/>
        </w:rPr>
        <w:t>parte a Planului Național pentru Redresare și Reziliență al României (PNRR)</w:t>
      </w:r>
      <w:r w:rsidR="0062599C">
        <w:rPr>
          <w:lang w:val="ro-RO" w:eastAsia="zh-CN"/>
        </w:rPr>
        <w:t xml:space="preserve"> </w:t>
      </w:r>
      <w:r w:rsidR="00976BF2">
        <w:rPr>
          <w:rStyle w:val="Emphasis"/>
        </w:rPr>
        <w:t xml:space="preserve"> </w:t>
      </w:r>
      <w:proofErr w:type="spellStart"/>
      <w:r w:rsidRPr="00FD179B">
        <w:t>şi</w:t>
      </w:r>
      <w:proofErr w:type="spellEnd"/>
      <w:r w:rsidRPr="00FD179B">
        <w:t xml:space="preserve"> </w:t>
      </w:r>
      <w:proofErr w:type="spellStart"/>
      <w:r w:rsidRPr="00FD179B">
        <w:t>intenţionează</w:t>
      </w:r>
      <w:proofErr w:type="spellEnd"/>
      <w:r w:rsidRPr="00FD179B">
        <w:t xml:space="preserve"> </w:t>
      </w:r>
      <w:proofErr w:type="spellStart"/>
      <w:r w:rsidRPr="00FD179B">
        <w:t>să</w:t>
      </w:r>
      <w:proofErr w:type="spellEnd"/>
      <w:r w:rsidRPr="00FD179B">
        <w:t xml:space="preserve"> </w:t>
      </w:r>
      <w:proofErr w:type="spellStart"/>
      <w:r w:rsidRPr="00FD179B">
        <w:t>utilizeze</w:t>
      </w:r>
      <w:proofErr w:type="spellEnd"/>
      <w:r w:rsidRPr="00FD179B">
        <w:t xml:space="preserve"> o parte din </w:t>
      </w:r>
      <w:proofErr w:type="spellStart"/>
      <w:r w:rsidRPr="00FD179B">
        <w:t>fonduri</w:t>
      </w:r>
      <w:proofErr w:type="spellEnd"/>
      <w:r w:rsidRPr="00FD179B">
        <w:t xml:space="preserve"> </w:t>
      </w:r>
      <w:proofErr w:type="spellStart"/>
      <w:r w:rsidRPr="00FD179B">
        <w:t>pentru</w:t>
      </w:r>
      <w:proofErr w:type="spellEnd"/>
      <w:r w:rsidRPr="00FD179B">
        <w:t xml:space="preserve"> </w:t>
      </w:r>
      <w:proofErr w:type="spellStart"/>
      <w:r w:rsidRPr="00FD179B">
        <w:t>achiziția</w:t>
      </w:r>
      <w:proofErr w:type="spellEnd"/>
      <w:r w:rsidRPr="00FD179B">
        <w:t xml:space="preserve"> </w:t>
      </w:r>
      <w:proofErr w:type="spellStart"/>
      <w:r w:rsidRPr="00FD179B">
        <w:t>produselor</w:t>
      </w:r>
      <w:proofErr w:type="spellEnd"/>
      <w:r w:rsidRPr="00FD179B">
        <w:t xml:space="preserve"> </w:t>
      </w:r>
      <w:proofErr w:type="spellStart"/>
      <w:r w:rsidRPr="00FD179B">
        <w:t>pentru</w:t>
      </w:r>
      <w:proofErr w:type="spellEnd"/>
      <w:r w:rsidRPr="00FD179B">
        <w:t xml:space="preserve"> care a </w:t>
      </w:r>
      <w:proofErr w:type="spellStart"/>
      <w:r w:rsidRPr="00FD179B">
        <w:t>fost</w:t>
      </w:r>
      <w:proofErr w:type="spellEnd"/>
      <w:r w:rsidRPr="00FD179B">
        <w:t xml:space="preserve"> </w:t>
      </w:r>
      <w:proofErr w:type="spellStart"/>
      <w:r w:rsidRPr="00FD179B">
        <w:t>emisă</w:t>
      </w:r>
      <w:proofErr w:type="spellEnd"/>
      <w:r w:rsidRPr="00FD179B">
        <w:t xml:space="preserve"> </w:t>
      </w:r>
      <w:proofErr w:type="spellStart"/>
      <w:r w:rsidRPr="00FD179B">
        <w:t>prezenta</w:t>
      </w:r>
      <w:proofErr w:type="spellEnd"/>
      <w:r w:rsidRPr="00FD179B">
        <w:t xml:space="preserve"> </w:t>
      </w:r>
      <w:proofErr w:type="spellStart"/>
      <w:r w:rsidRPr="00FD179B">
        <w:t>cerere</w:t>
      </w:r>
      <w:proofErr w:type="spellEnd"/>
      <w:r w:rsidRPr="00FD179B">
        <w:t xml:space="preserve"> de </w:t>
      </w:r>
      <w:proofErr w:type="spellStart"/>
      <w:r w:rsidRPr="00FD179B">
        <w:t>ofertă</w:t>
      </w:r>
      <w:proofErr w:type="spellEnd"/>
      <w:r w:rsidRPr="00FD179B">
        <w:t>.</w:t>
      </w:r>
    </w:p>
    <w:p w14:paraId="796D763A" w14:textId="1FC3C392" w:rsidR="00831406" w:rsidRPr="00FD179B" w:rsidRDefault="00831406" w:rsidP="00F31A3B">
      <w:pPr>
        <w:ind w:firstLine="720"/>
        <w:jc w:val="both"/>
        <w:rPr>
          <w:lang w:val="ro-RO"/>
        </w:rPr>
      </w:pPr>
      <w:r w:rsidRPr="00FD179B">
        <w:rPr>
          <w:lang w:val="ro-RO"/>
        </w:rPr>
        <w:t>În acest sens, sunteți invitați să trimiteți oferta dumneavoastră de preţ pentru următoarele produse:</w:t>
      </w:r>
    </w:p>
    <w:p w14:paraId="3432727C" w14:textId="77777777" w:rsidR="00953F17" w:rsidRPr="00FD179B" w:rsidRDefault="00953F17" w:rsidP="00F31A3B">
      <w:pPr>
        <w:ind w:firstLine="720"/>
        <w:jc w:val="both"/>
        <w:rPr>
          <w:lang w:val="ro-RO"/>
        </w:rPr>
      </w:pPr>
    </w:p>
    <w:tbl>
      <w:tblPr>
        <w:tblW w:w="807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678"/>
        <w:gridCol w:w="992"/>
        <w:gridCol w:w="1417"/>
      </w:tblGrid>
      <w:tr w:rsidR="00953F17" w:rsidRPr="00FD179B" w14:paraId="0852682D" w14:textId="77777777" w:rsidTr="00537626">
        <w:trPr>
          <w:trHeight w:val="363"/>
        </w:trPr>
        <w:tc>
          <w:tcPr>
            <w:tcW w:w="992" w:type="dxa"/>
            <w:shd w:val="clear" w:color="auto" w:fill="auto"/>
            <w:vAlign w:val="center"/>
          </w:tcPr>
          <w:p w14:paraId="07368DF3" w14:textId="76A32714" w:rsidR="00953F17" w:rsidRPr="00FD179B" w:rsidRDefault="00953F17" w:rsidP="00AA04DD">
            <w:pPr>
              <w:rPr>
                <w:b/>
                <w:spacing w:val="-2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>Nr. crt.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2F044C5" w14:textId="0A387A26" w:rsidR="00953F17" w:rsidRPr="00FD179B" w:rsidRDefault="00953F17" w:rsidP="00AA04DD">
            <w:pPr>
              <w:rPr>
                <w:b/>
                <w:spacing w:val="-2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 xml:space="preserve">Produse </w:t>
            </w:r>
          </w:p>
        </w:tc>
        <w:tc>
          <w:tcPr>
            <w:tcW w:w="992" w:type="dxa"/>
          </w:tcPr>
          <w:p w14:paraId="0CBB3807" w14:textId="53476804" w:rsidR="00953F17" w:rsidRPr="00FD179B" w:rsidRDefault="00953F17" w:rsidP="00AA04DD">
            <w:pPr>
              <w:jc w:val="center"/>
              <w:rPr>
                <w:b/>
                <w:spacing w:val="-2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>UM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8B1AD2" w14:textId="74DE3C46" w:rsidR="00953F17" w:rsidRPr="00FD179B" w:rsidRDefault="00953F17" w:rsidP="00953F17">
            <w:pPr>
              <w:jc w:val="center"/>
              <w:rPr>
                <w:b/>
                <w:spacing w:val="-2"/>
                <w:vertAlign w:val="superscript"/>
                <w:lang w:val="ro-RO"/>
              </w:rPr>
            </w:pPr>
            <w:r w:rsidRPr="00FD179B">
              <w:rPr>
                <w:b/>
                <w:spacing w:val="-2"/>
                <w:lang w:val="ro-RO"/>
              </w:rPr>
              <w:t xml:space="preserve">Cantitate </w:t>
            </w:r>
          </w:p>
          <w:p w14:paraId="0190E1A7" w14:textId="77777777" w:rsidR="00953F17" w:rsidRPr="00FD179B" w:rsidRDefault="00953F17" w:rsidP="00953F17">
            <w:pPr>
              <w:jc w:val="center"/>
              <w:rPr>
                <w:b/>
                <w:spacing w:val="-2"/>
                <w:vertAlign w:val="superscript"/>
                <w:lang w:val="ro-RO"/>
              </w:rPr>
            </w:pPr>
          </w:p>
        </w:tc>
      </w:tr>
      <w:tr w:rsidR="00537626" w:rsidRPr="00FD179B" w14:paraId="08FDB103" w14:textId="77777777" w:rsidTr="00CF7417">
        <w:trPr>
          <w:trHeight w:val="363"/>
        </w:trPr>
        <w:tc>
          <w:tcPr>
            <w:tcW w:w="8079" w:type="dxa"/>
            <w:gridSpan w:val="4"/>
            <w:shd w:val="clear" w:color="auto" w:fill="auto"/>
            <w:vAlign w:val="center"/>
          </w:tcPr>
          <w:p w14:paraId="0770AF31" w14:textId="0BEE202E" w:rsidR="00537626" w:rsidRPr="00FD179B" w:rsidRDefault="00537626" w:rsidP="00953F17">
            <w:pPr>
              <w:jc w:val="center"/>
              <w:rPr>
                <w:b/>
                <w:spacing w:val="-2"/>
                <w:lang w:val="ro-RO"/>
              </w:rPr>
            </w:pPr>
            <w:r>
              <w:rPr>
                <w:b/>
                <w:spacing w:val="-2"/>
                <w:lang w:val="ro-RO"/>
              </w:rPr>
              <w:t>LOT 1-Articole si echipamente de sport I</w:t>
            </w:r>
          </w:p>
        </w:tc>
      </w:tr>
      <w:tr w:rsidR="00953F17" w:rsidRPr="00FD179B" w14:paraId="6D812B9A" w14:textId="77777777" w:rsidTr="00537626">
        <w:trPr>
          <w:trHeight w:val="202"/>
        </w:trPr>
        <w:tc>
          <w:tcPr>
            <w:tcW w:w="992" w:type="dxa"/>
            <w:shd w:val="clear" w:color="auto" w:fill="auto"/>
          </w:tcPr>
          <w:p w14:paraId="36E5602B" w14:textId="77777777" w:rsidR="00953F17" w:rsidRPr="00FD179B" w:rsidRDefault="00953F17" w:rsidP="00953F17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A72A90" w14:textId="77777777" w:rsidR="00953F17" w:rsidRPr="00FD179B" w:rsidRDefault="00953F17" w:rsidP="00953F17">
            <w:pPr>
              <w:rPr>
                <w:color w:val="000000"/>
              </w:rPr>
            </w:pPr>
            <w:proofErr w:type="spellStart"/>
            <w:r w:rsidRPr="00FD179B">
              <w:rPr>
                <w:color w:val="000000"/>
              </w:rPr>
              <w:t>Tunel</w:t>
            </w:r>
            <w:proofErr w:type="spellEnd"/>
            <w:r w:rsidRPr="00FD179B">
              <w:rPr>
                <w:color w:val="000000"/>
              </w:rPr>
              <w:t xml:space="preserve"> </w:t>
            </w:r>
            <w:proofErr w:type="spellStart"/>
            <w:r w:rsidRPr="00FD179B">
              <w:rPr>
                <w:color w:val="000000"/>
              </w:rPr>
              <w:t>târâre</w:t>
            </w:r>
            <w:proofErr w:type="spellEnd"/>
          </w:p>
        </w:tc>
        <w:tc>
          <w:tcPr>
            <w:tcW w:w="992" w:type="dxa"/>
          </w:tcPr>
          <w:p w14:paraId="7F75E650" w14:textId="6F5FFBD4" w:rsidR="00953F17" w:rsidRPr="00FD179B" w:rsidRDefault="00AA04DD" w:rsidP="00953F17">
            <w:pPr>
              <w:jc w:val="center"/>
              <w:rPr>
                <w:color w:val="000000"/>
              </w:rPr>
            </w:pPr>
            <w:proofErr w:type="spellStart"/>
            <w:r w:rsidRPr="00FD179B">
              <w:rPr>
                <w:color w:val="000000"/>
              </w:rPr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6018A117" w14:textId="28D49C1E" w:rsidR="00953F17" w:rsidRPr="00FD179B" w:rsidRDefault="00953F17" w:rsidP="00953F17">
            <w:pPr>
              <w:jc w:val="center"/>
              <w:rPr>
                <w:color w:val="000000"/>
              </w:rPr>
            </w:pPr>
            <w:r w:rsidRPr="00FD179B">
              <w:rPr>
                <w:color w:val="000000"/>
              </w:rPr>
              <w:t>6</w:t>
            </w:r>
          </w:p>
        </w:tc>
      </w:tr>
      <w:tr w:rsidR="00AA04DD" w:rsidRPr="00FD179B" w14:paraId="065EA2E7" w14:textId="77777777" w:rsidTr="00537626">
        <w:tc>
          <w:tcPr>
            <w:tcW w:w="992" w:type="dxa"/>
            <w:shd w:val="clear" w:color="auto" w:fill="auto"/>
          </w:tcPr>
          <w:p w14:paraId="0F72B65F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ECB2511" w14:textId="77777777" w:rsidR="00AA04DD" w:rsidRPr="00FD179B" w:rsidRDefault="00AA04DD" w:rsidP="00AA04DD">
            <w:pPr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Jaloane</w:t>
            </w:r>
          </w:p>
        </w:tc>
        <w:tc>
          <w:tcPr>
            <w:tcW w:w="992" w:type="dxa"/>
          </w:tcPr>
          <w:p w14:paraId="6154DEA8" w14:textId="0B89D86A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1259CCC1" w14:textId="69118CD6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327E94B4" w14:textId="77777777" w:rsidTr="00537626">
        <w:tc>
          <w:tcPr>
            <w:tcW w:w="992" w:type="dxa"/>
            <w:shd w:val="clear" w:color="auto" w:fill="auto"/>
          </w:tcPr>
          <w:p w14:paraId="779C3368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3E6D2587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Saltele</w:t>
            </w:r>
          </w:p>
        </w:tc>
        <w:tc>
          <w:tcPr>
            <w:tcW w:w="992" w:type="dxa"/>
          </w:tcPr>
          <w:p w14:paraId="56A0A82F" w14:textId="42401268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C45728C" w14:textId="0FEEC8F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  <w:tr w:rsidR="00AA04DD" w:rsidRPr="00FD179B" w14:paraId="7C40D171" w14:textId="77777777" w:rsidTr="00537626">
        <w:tc>
          <w:tcPr>
            <w:tcW w:w="992" w:type="dxa"/>
            <w:shd w:val="clear" w:color="auto" w:fill="auto"/>
          </w:tcPr>
          <w:p w14:paraId="3D1B7D01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6297715E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Spalier</w:t>
            </w:r>
          </w:p>
        </w:tc>
        <w:tc>
          <w:tcPr>
            <w:tcW w:w="992" w:type="dxa"/>
          </w:tcPr>
          <w:p w14:paraId="617B4FFE" w14:textId="2F0EE697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66E51377" w14:textId="6C6107F6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  <w:tr w:rsidR="00537626" w:rsidRPr="00FD179B" w14:paraId="4D103060" w14:textId="77777777" w:rsidTr="00D46C9B">
        <w:tc>
          <w:tcPr>
            <w:tcW w:w="8079" w:type="dxa"/>
            <w:gridSpan w:val="4"/>
            <w:shd w:val="clear" w:color="auto" w:fill="auto"/>
          </w:tcPr>
          <w:p w14:paraId="3AEDBA48" w14:textId="489B6FF1" w:rsidR="00537626" w:rsidRPr="00FD179B" w:rsidRDefault="00537626" w:rsidP="00AA04DD">
            <w:pPr>
              <w:jc w:val="center"/>
              <w:rPr>
                <w:spacing w:val="-2"/>
                <w:lang w:val="ro-RO"/>
              </w:rPr>
            </w:pPr>
            <w:r w:rsidRPr="008A5E14">
              <w:rPr>
                <w:b/>
                <w:spacing w:val="-2"/>
                <w:lang w:val="ro-RO"/>
              </w:rPr>
              <w:t>LOT 2- Articole si echipamente de sport II</w:t>
            </w:r>
          </w:p>
        </w:tc>
      </w:tr>
      <w:tr w:rsidR="00AA04DD" w:rsidRPr="00FD179B" w14:paraId="546B72FD" w14:textId="77777777" w:rsidTr="00537626">
        <w:tc>
          <w:tcPr>
            <w:tcW w:w="992" w:type="dxa"/>
            <w:shd w:val="clear" w:color="auto" w:fill="auto"/>
          </w:tcPr>
          <w:p w14:paraId="5DAFE6D1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4036C90D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Popice</w:t>
            </w:r>
          </w:p>
        </w:tc>
        <w:tc>
          <w:tcPr>
            <w:tcW w:w="992" w:type="dxa"/>
          </w:tcPr>
          <w:p w14:paraId="10A6A53E" w14:textId="1384230E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t>set</w:t>
            </w:r>
          </w:p>
        </w:tc>
        <w:tc>
          <w:tcPr>
            <w:tcW w:w="1417" w:type="dxa"/>
            <w:shd w:val="clear" w:color="auto" w:fill="auto"/>
          </w:tcPr>
          <w:p w14:paraId="10CBCB7F" w14:textId="52B8A534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4AB5757B" w14:textId="77777777" w:rsidTr="00537626">
        <w:tc>
          <w:tcPr>
            <w:tcW w:w="992" w:type="dxa"/>
            <w:shd w:val="clear" w:color="auto" w:fill="auto"/>
          </w:tcPr>
          <w:p w14:paraId="3927305F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2F778BE6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Popice</w:t>
            </w:r>
          </w:p>
        </w:tc>
        <w:tc>
          <w:tcPr>
            <w:tcW w:w="992" w:type="dxa"/>
          </w:tcPr>
          <w:p w14:paraId="6D9FCB10" w14:textId="3048B57F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t>set</w:t>
            </w:r>
          </w:p>
        </w:tc>
        <w:tc>
          <w:tcPr>
            <w:tcW w:w="1417" w:type="dxa"/>
            <w:shd w:val="clear" w:color="auto" w:fill="auto"/>
          </w:tcPr>
          <w:p w14:paraId="183EB2CD" w14:textId="641DFDD5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537626" w:rsidRPr="00FD179B" w14:paraId="34894719" w14:textId="77777777" w:rsidTr="009C170B">
        <w:tc>
          <w:tcPr>
            <w:tcW w:w="8079" w:type="dxa"/>
            <w:gridSpan w:val="4"/>
            <w:shd w:val="clear" w:color="auto" w:fill="auto"/>
          </w:tcPr>
          <w:p w14:paraId="1B5204A7" w14:textId="3F43A7E2" w:rsidR="00537626" w:rsidRPr="00FD179B" w:rsidRDefault="00537626" w:rsidP="00AA04DD">
            <w:pPr>
              <w:jc w:val="center"/>
              <w:rPr>
                <w:spacing w:val="-2"/>
                <w:lang w:val="ro-RO"/>
              </w:rPr>
            </w:pPr>
            <w:r w:rsidRPr="008A5E14">
              <w:rPr>
                <w:b/>
                <w:spacing w:val="-2"/>
                <w:lang w:val="ro-RO"/>
              </w:rPr>
              <w:t>LOT 3- Articole si echipamente de sport III</w:t>
            </w:r>
          </w:p>
        </w:tc>
      </w:tr>
      <w:tr w:rsidR="00AA04DD" w:rsidRPr="00FD179B" w14:paraId="39788E35" w14:textId="77777777" w:rsidTr="00537626">
        <w:tc>
          <w:tcPr>
            <w:tcW w:w="992" w:type="dxa"/>
            <w:shd w:val="clear" w:color="auto" w:fill="auto"/>
          </w:tcPr>
          <w:p w14:paraId="2E68C567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0469D278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Coardă </w:t>
            </w:r>
          </w:p>
        </w:tc>
        <w:tc>
          <w:tcPr>
            <w:tcW w:w="992" w:type="dxa"/>
          </w:tcPr>
          <w:p w14:paraId="3780EED3" w14:textId="60D1C034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6ABBF519" w14:textId="263E1A3A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20</w:t>
            </w:r>
          </w:p>
        </w:tc>
      </w:tr>
      <w:tr w:rsidR="00AA04DD" w:rsidRPr="00FD179B" w14:paraId="7E8E4D6A" w14:textId="77777777" w:rsidTr="00537626">
        <w:tc>
          <w:tcPr>
            <w:tcW w:w="992" w:type="dxa"/>
            <w:shd w:val="clear" w:color="auto" w:fill="auto"/>
          </w:tcPr>
          <w:p w14:paraId="60F44DD6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175AE8A1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Cercuri </w:t>
            </w:r>
          </w:p>
        </w:tc>
        <w:tc>
          <w:tcPr>
            <w:tcW w:w="992" w:type="dxa"/>
          </w:tcPr>
          <w:p w14:paraId="67F4615E" w14:textId="69C762C7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159B32D2" w14:textId="6856E0A1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3B9C7054" w14:textId="77777777" w:rsidTr="00537626">
        <w:tc>
          <w:tcPr>
            <w:tcW w:w="992" w:type="dxa"/>
            <w:shd w:val="clear" w:color="auto" w:fill="auto"/>
          </w:tcPr>
          <w:p w14:paraId="343CDBA3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1DC2C712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Cercuri </w:t>
            </w:r>
          </w:p>
        </w:tc>
        <w:tc>
          <w:tcPr>
            <w:tcW w:w="992" w:type="dxa"/>
          </w:tcPr>
          <w:p w14:paraId="61E65E8C" w14:textId="21256EF8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545BC29F" w14:textId="25484E08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4</w:t>
            </w:r>
          </w:p>
        </w:tc>
      </w:tr>
      <w:tr w:rsidR="00AA04DD" w:rsidRPr="00FD179B" w14:paraId="003B278F" w14:textId="77777777" w:rsidTr="00537626">
        <w:tc>
          <w:tcPr>
            <w:tcW w:w="992" w:type="dxa"/>
            <w:shd w:val="clear" w:color="auto" w:fill="auto"/>
          </w:tcPr>
          <w:p w14:paraId="7B8E22AD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16D530B9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 xml:space="preserve">Cercuri </w:t>
            </w:r>
          </w:p>
        </w:tc>
        <w:tc>
          <w:tcPr>
            <w:tcW w:w="992" w:type="dxa"/>
          </w:tcPr>
          <w:p w14:paraId="12B8EDF7" w14:textId="341EF18B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BBAF603" w14:textId="5DC6124D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6</w:t>
            </w:r>
          </w:p>
        </w:tc>
      </w:tr>
      <w:tr w:rsidR="00AA04DD" w:rsidRPr="00FD179B" w14:paraId="10DF87CA" w14:textId="77777777" w:rsidTr="00537626">
        <w:tc>
          <w:tcPr>
            <w:tcW w:w="992" w:type="dxa"/>
            <w:shd w:val="clear" w:color="auto" w:fill="auto"/>
          </w:tcPr>
          <w:p w14:paraId="78693D49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78611D64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Stegulețe</w:t>
            </w:r>
          </w:p>
        </w:tc>
        <w:tc>
          <w:tcPr>
            <w:tcW w:w="992" w:type="dxa"/>
          </w:tcPr>
          <w:p w14:paraId="6B56A8F7" w14:textId="222525FC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0B187EE" w14:textId="5B8DD5F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20</w:t>
            </w:r>
          </w:p>
        </w:tc>
      </w:tr>
      <w:tr w:rsidR="00537626" w:rsidRPr="00FD179B" w14:paraId="0B25E622" w14:textId="77777777" w:rsidTr="00DF6D93">
        <w:tc>
          <w:tcPr>
            <w:tcW w:w="8079" w:type="dxa"/>
            <w:gridSpan w:val="4"/>
            <w:shd w:val="clear" w:color="auto" w:fill="auto"/>
          </w:tcPr>
          <w:p w14:paraId="0CA7599F" w14:textId="6F9EFF07" w:rsidR="00537626" w:rsidRPr="00FD179B" w:rsidRDefault="00537626" w:rsidP="00AA04DD">
            <w:pPr>
              <w:jc w:val="center"/>
              <w:rPr>
                <w:spacing w:val="-2"/>
                <w:lang w:val="ro-RO"/>
              </w:rPr>
            </w:pPr>
            <w:r w:rsidRPr="008A5E14">
              <w:rPr>
                <w:b/>
                <w:spacing w:val="-2"/>
                <w:lang w:val="ro-RO"/>
              </w:rPr>
              <w:t>LOT 4- Articole si echipamente de sport IV</w:t>
            </w:r>
          </w:p>
        </w:tc>
      </w:tr>
      <w:tr w:rsidR="00AA04DD" w:rsidRPr="00FD179B" w14:paraId="60ED3D66" w14:textId="77777777" w:rsidTr="00537626">
        <w:tc>
          <w:tcPr>
            <w:tcW w:w="992" w:type="dxa"/>
            <w:shd w:val="clear" w:color="auto" w:fill="auto"/>
          </w:tcPr>
          <w:p w14:paraId="6A69067B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5A2A7C11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Mingi fotbal dimensiunea 1</w:t>
            </w:r>
          </w:p>
        </w:tc>
        <w:tc>
          <w:tcPr>
            <w:tcW w:w="992" w:type="dxa"/>
          </w:tcPr>
          <w:p w14:paraId="003ED467" w14:textId="062EE8C7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AE67AC8" w14:textId="769D0111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24F6D441" w14:textId="77777777" w:rsidTr="00537626">
        <w:tc>
          <w:tcPr>
            <w:tcW w:w="992" w:type="dxa"/>
            <w:shd w:val="clear" w:color="auto" w:fill="auto"/>
          </w:tcPr>
          <w:p w14:paraId="08596E24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69E306C2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Mingi baschet dimensiunea 3</w:t>
            </w:r>
          </w:p>
        </w:tc>
        <w:tc>
          <w:tcPr>
            <w:tcW w:w="992" w:type="dxa"/>
          </w:tcPr>
          <w:p w14:paraId="60E47585" w14:textId="50A4BE8F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45873CB5" w14:textId="05672433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8A5E14" w:rsidRPr="00FD179B" w14:paraId="3172E10D" w14:textId="77777777" w:rsidTr="00537626">
        <w:tc>
          <w:tcPr>
            <w:tcW w:w="992" w:type="dxa"/>
            <w:shd w:val="clear" w:color="auto" w:fill="auto"/>
          </w:tcPr>
          <w:p w14:paraId="468930A4" w14:textId="77777777" w:rsidR="008A5E14" w:rsidRPr="00FD179B" w:rsidRDefault="008A5E14" w:rsidP="008A5E14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181BCF7C" w14:textId="047EAFB8" w:rsidR="008A5E14" w:rsidRPr="00FD179B" w:rsidRDefault="008A5E14" w:rsidP="008A5E14">
            <w:pPr>
              <w:jc w:val="both"/>
              <w:rPr>
                <w:spacing w:val="-2"/>
                <w:lang w:val="ro-RO"/>
              </w:rPr>
            </w:pPr>
            <w:r w:rsidRPr="008A5E14">
              <w:rPr>
                <w:spacing w:val="-2"/>
                <w:lang w:val="ro-RO"/>
              </w:rPr>
              <w:t>Minicoș de baschet</w:t>
            </w:r>
          </w:p>
        </w:tc>
        <w:tc>
          <w:tcPr>
            <w:tcW w:w="992" w:type="dxa"/>
          </w:tcPr>
          <w:p w14:paraId="7DF37B98" w14:textId="052AFB9E" w:rsidR="008A5E14" w:rsidRPr="00FD179B" w:rsidRDefault="008A5E14" w:rsidP="008A5E14">
            <w:pPr>
              <w:jc w:val="center"/>
            </w:pPr>
            <w:proofErr w:type="spellStart"/>
            <w:r w:rsidRPr="00D67F93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0D9753A" w14:textId="32A4030E" w:rsidR="008A5E14" w:rsidRPr="00FD179B" w:rsidRDefault="008A5E14" w:rsidP="008A5E14">
            <w:pPr>
              <w:jc w:val="center"/>
              <w:rPr>
                <w:spacing w:val="-2"/>
                <w:lang w:val="ro-RO"/>
              </w:rPr>
            </w:pPr>
            <w:r>
              <w:rPr>
                <w:spacing w:val="-2"/>
                <w:lang w:val="ro-RO"/>
              </w:rPr>
              <w:t>4</w:t>
            </w:r>
          </w:p>
        </w:tc>
      </w:tr>
      <w:tr w:rsidR="008A5E14" w:rsidRPr="00FD179B" w14:paraId="61B7E1D4" w14:textId="77777777" w:rsidTr="00537626">
        <w:tc>
          <w:tcPr>
            <w:tcW w:w="992" w:type="dxa"/>
            <w:shd w:val="clear" w:color="auto" w:fill="auto"/>
          </w:tcPr>
          <w:p w14:paraId="2143069F" w14:textId="77777777" w:rsidR="008A5E14" w:rsidRPr="00FD179B" w:rsidRDefault="008A5E14" w:rsidP="008A5E14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2361C280" w14:textId="698809E9" w:rsidR="008A5E14" w:rsidRPr="00FD179B" w:rsidRDefault="008A5E14" w:rsidP="008A5E14">
            <w:pPr>
              <w:jc w:val="both"/>
              <w:rPr>
                <w:spacing w:val="-2"/>
                <w:lang w:val="ro-RO"/>
              </w:rPr>
            </w:pPr>
            <w:r w:rsidRPr="008A5E14">
              <w:rPr>
                <w:spacing w:val="-2"/>
                <w:lang w:val="ro-RO"/>
              </w:rPr>
              <w:t>Minipoartă de fotbal</w:t>
            </w:r>
          </w:p>
        </w:tc>
        <w:tc>
          <w:tcPr>
            <w:tcW w:w="992" w:type="dxa"/>
          </w:tcPr>
          <w:p w14:paraId="786F7FF0" w14:textId="5D038CE0" w:rsidR="008A5E14" w:rsidRPr="00FD179B" w:rsidRDefault="008A5E14" w:rsidP="008A5E14">
            <w:pPr>
              <w:jc w:val="center"/>
            </w:pPr>
            <w:proofErr w:type="spellStart"/>
            <w:r w:rsidRPr="00D67F93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688C196A" w14:textId="4FF52EC6" w:rsidR="008A5E14" w:rsidRPr="00FD179B" w:rsidRDefault="008A5E14" w:rsidP="008A5E14">
            <w:pPr>
              <w:jc w:val="center"/>
              <w:rPr>
                <w:spacing w:val="-2"/>
                <w:lang w:val="ro-RO"/>
              </w:rPr>
            </w:pPr>
            <w:r>
              <w:rPr>
                <w:spacing w:val="-2"/>
                <w:lang w:val="ro-RO"/>
              </w:rPr>
              <w:t>4</w:t>
            </w:r>
          </w:p>
        </w:tc>
      </w:tr>
      <w:tr w:rsidR="00537626" w:rsidRPr="00FD179B" w14:paraId="5D4C047C" w14:textId="77777777" w:rsidTr="00851A61">
        <w:tc>
          <w:tcPr>
            <w:tcW w:w="8079" w:type="dxa"/>
            <w:gridSpan w:val="4"/>
            <w:shd w:val="clear" w:color="auto" w:fill="auto"/>
          </w:tcPr>
          <w:p w14:paraId="4366E42A" w14:textId="252867FC" w:rsidR="00537626" w:rsidRPr="00FD179B" w:rsidRDefault="00537626" w:rsidP="00AA04DD">
            <w:pPr>
              <w:jc w:val="center"/>
              <w:rPr>
                <w:spacing w:val="-2"/>
                <w:lang w:val="ro-RO"/>
              </w:rPr>
            </w:pPr>
            <w:r w:rsidRPr="008A5E14">
              <w:rPr>
                <w:b/>
                <w:spacing w:val="-2"/>
                <w:lang w:val="ro-RO"/>
              </w:rPr>
              <w:t>LOT 5- Articole si echipamente de sport V</w:t>
            </w:r>
          </w:p>
        </w:tc>
      </w:tr>
      <w:tr w:rsidR="00AA04DD" w:rsidRPr="00FD179B" w14:paraId="0B08E498" w14:textId="77777777" w:rsidTr="00537626">
        <w:tc>
          <w:tcPr>
            <w:tcW w:w="992" w:type="dxa"/>
            <w:shd w:val="clear" w:color="auto" w:fill="auto"/>
          </w:tcPr>
          <w:p w14:paraId="2C398833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362AC40D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Triciclete</w:t>
            </w:r>
          </w:p>
        </w:tc>
        <w:tc>
          <w:tcPr>
            <w:tcW w:w="992" w:type="dxa"/>
          </w:tcPr>
          <w:p w14:paraId="5DBEFC00" w14:textId="5B2F4A7D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1AFF10E" w14:textId="377D51FC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10</w:t>
            </w:r>
          </w:p>
        </w:tc>
      </w:tr>
      <w:tr w:rsidR="00AA04DD" w:rsidRPr="00FD179B" w14:paraId="1E4FAC18" w14:textId="77777777" w:rsidTr="00537626">
        <w:tc>
          <w:tcPr>
            <w:tcW w:w="992" w:type="dxa"/>
            <w:shd w:val="clear" w:color="auto" w:fill="auto"/>
          </w:tcPr>
          <w:p w14:paraId="6F364E9E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1172F478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Trotinete</w:t>
            </w:r>
          </w:p>
        </w:tc>
        <w:tc>
          <w:tcPr>
            <w:tcW w:w="992" w:type="dxa"/>
          </w:tcPr>
          <w:p w14:paraId="758C6098" w14:textId="404995BF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21956D2" w14:textId="02D6627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5</w:t>
            </w:r>
          </w:p>
        </w:tc>
      </w:tr>
      <w:tr w:rsidR="00AA04DD" w:rsidRPr="00FD179B" w14:paraId="3D370399" w14:textId="77777777" w:rsidTr="00537626">
        <w:tc>
          <w:tcPr>
            <w:tcW w:w="992" w:type="dxa"/>
            <w:shd w:val="clear" w:color="auto" w:fill="auto"/>
          </w:tcPr>
          <w:p w14:paraId="7189E723" w14:textId="77777777" w:rsidR="00AA04DD" w:rsidRPr="00FD179B" w:rsidRDefault="00AA04DD" w:rsidP="00AA04DD">
            <w:pPr>
              <w:numPr>
                <w:ilvl w:val="0"/>
                <w:numId w:val="14"/>
              </w:numPr>
              <w:contextualSpacing/>
              <w:jc w:val="center"/>
              <w:rPr>
                <w:spacing w:val="-2"/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5275226C" w14:textId="77777777" w:rsidR="00AA04DD" w:rsidRPr="00FD179B" w:rsidRDefault="00AA04DD" w:rsidP="00AA04DD">
            <w:pPr>
              <w:jc w:val="both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Trotinete</w:t>
            </w:r>
          </w:p>
        </w:tc>
        <w:tc>
          <w:tcPr>
            <w:tcW w:w="992" w:type="dxa"/>
          </w:tcPr>
          <w:p w14:paraId="53B82EC0" w14:textId="62028F49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proofErr w:type="spellStart"/>
            <w:r w:rsidRPr="00FD179B">
              <w:t>buc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72B67B0C" w14:textId="2562A09B" w:rsidR="00AA04DD" w:rsidRPr="00FD179B" w:rsidRDefault="00AA04DD" w:rsidP="00AA04DD">
            <w:pPr>
              <w:jc w:val="center"/>
              <w:rPr>
                <w:spacing w:val="-2"/>
                <w:lang w:val="ro-RO"/>
              </w:rPr>
            </w:pPr>
            <w:r w:rsidRPr="00FD179B">
              <w:rPr>
                <w:spacing w:val="-2"/>
                <w:lang w:val="ro-RO"/>
              </w:rPr>
              <w:t>5</w:t>
            </w:r>
          </w:p>
        </w:tc>
      </w:tr>
    </w:tbl>
    <w:p w14:paraId="775D842E" w14:textId="1731C628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ab/>
      </w:r>
    </w:p>
    <w:p w14:paraId="5854A141" w14:textId="59B683FE" w:rsidR="00CC2F70" w:rsidRPr="00FD179B" w:rsidRDefault="00831406" w:rsidP="00831406">
      <w:pPr>
        <w:jc w:val="both"/>
        <w:rPr>
          <w:bCs/>
          <w:lang w:val="ro-RO"/>
        </w:rPr>
      </w:pPr>
      <w:r w:rsidRPr="00FD179B">
        <w:rPr>
          <w:bCs/>
          <w:lang w:val="ro-RO"/>
        </w:rPr>
        <w:t>Specificații tehnice solicitate pentru fiecare dintre produse:</w:t>
      </w:r>
    </w:p>
    <w:p w14:paraId="259FECF3" w14:textId="77777777" w:rsidR="00CC2F70" w:rsidRPr="00FD179B" w:rsidRDefault="00CC2F70" w:rsidP="00831406">
      <w:pPr>
        <w:jc w:val="both"/>
        <w:rPr>
          <w:bCs/>
          <w:lang w:val="ro-RO"/>
        </w:rPr>
      </w:pPr>
    </w:p>
    <w:tbl>
      <w:tblPr>
        <w:tblW w:w="89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6"/>
      </w:tblGrid>
      <w:tr w:rsidR="00CC2F70" w:rsidRPr="00FD179B" w14:paraId="5F5B39A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0D2C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Tunel târâre</w:t>
            </w:r>
          </w:p>
        </w:tc>
      </w:tr>
      <w:tr w:rsidR="00CC2F70" w:rsidRPr="00FD179B" w14:paraId="5FE9D9E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D8B8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>Descriere generală: Tunel zig-zag târâre pentru copii</w:t>
            </w:r>
          </w:p>
        </w:tc>
      </w:tr>
      <w:tr w:rsidR="00CC2F70" w:rsidRPr="00FD179B" w14:paraId="0E8501E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F1DF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5443BD0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tunel colorat din material moale  material 100% polietilenă tereftalată </w:t>
            </w:r>
          </w:p>
          <w:p w14:paraId="45B74DD2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cadru: oțel</w:t>
            </w:r>
          </w:p>
          <w:p w14:paraId="2431457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structură flexibilă, ușor de desfășurat și reasamblat</w:t>
            </w:r>
          </w:p>
          <w:p w14:paraId="11418C7E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pliabil cu legături de conexiune pentru a permite depozitarea uşoară</w:t>
            </w:r>
          </w:p>
          <w:p w14:paraId="1AB7771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prevăzut în partea laterală pe toată lungimea cu plasă transparentă pentru supraveghere </w:t>
            </w:r>
          </w:p>
          <w:p w14:paraId="0B60ABD7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prezintă margini ascuțite sau proeminențe care pot zgâria sau tăia, respectând normele de siguranță</w:t>
            </w:r>
          </w:p>
          <w:p w14:paraId="16ACFB9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mixte</w:t>
            </w:r>
          </w:p>
          <w:p w14:paraId="053CE1AB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lungime: 280 cm</w:t>
            </w:r>
          </w:p>
          <w:p w14:paraId="0BAA22BC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diametru: 45 cm</w:t>
            </w:r>
          </w:p>
          <w:p w14:paraId="19032FF6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greutate: 2-3 kg</w:t>
            </w:r>
          </w:p>
          <w:p w14:paraId="2A53A38B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65B5E7A8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6473C1AA" wp14:editId="47D9959C">
                  <wp:extent cx="1427967" cy="9144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350" t="18613" r="20212" b="12586"/>
                          <a:stretch/>
                        </pic:blipFill>
                        <pic:spPr bwMode="auto">
                          <a:xfrm>
                            <a:off x="0" y="0"/>
                            <a:ext cx="1430432" cy="915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62059C9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6EE03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5B87781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926E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Jaloane</w:t>
            </w:r>
          </w:p>
        </w:tc>
      </w:tr>
      <w:tr w:rsidR="00CC2F70" w:rsidRPr="00FD179B" w14:paraId="30ED024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6351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 xml:space="preserve">Jaloane / Conuri sport </w:t>
            </w:r>
          </w:p>
        </w:tc>
      </w:tr>
      <w:tr w:rsidR="00CC2F70" w:rsidRPr="00FD179B" w14:paraId="7B0E226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2E58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5067A38F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material: plastic de calitate</w:t>
            </w:r>
          </w:p>
          <w:p w14:paraId="32FA8AA1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prezintă margini ascuțite sau proeminențe care pot zgâria sau tăia, respectând normele de siguranță</w:t>
            </w:r>
          </w:p>
          <w:p w14:paraId="50A5089F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greutate jalon: max. 1 kg</w:t>
            </w:r>
          </w:p>
          <w:p w14:paraId="66489633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înălțime 43 cm</w:t>
            </w:r>
          </w:p>
          <w:p w14:paraId="09B70596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culoare: galben</w:t>
            </w:r>
          </w:p>
          <w:p w14:paraId="4D5E03EA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AC8F93B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014D6F5F" wp14:editId="12B63FFE">
                  <wp:extent cx="541020" cy="70641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977" t="11545" r="59443" b="29079"/>
                          <a:stretch/>
                        </pic:blipFill>
                        <pic:spPr bwMode="auto">
                          <a:xfrm>
                            <a:off x="0" y="0"/>
                            <a:ext cx="549855" cy="717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6C1EC5A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9A3D3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Garanție:  24 luni</w:t>
            </w:r>
          </w:p>
        </w:tc>
      </w:tr>
      <w:tr w:rsidR="00CC2F70" w:rsidRPr="00FD179B" w14:paraId="4345FF7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94E5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 xml:space="preserve">Saltele </w:t>
            </w:r>
          </w:p>
        </w:tc>
      </w:tr>
      <w:tr w:rsidR="00CC2F70" w:rsidRPr="00FD179B" w14:paraId="1E6AB83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5B41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>Saltea gimnastică cu suprafață anti-alunecare</w:t>
            </w:r>
          </w:p>
        </w:tc>
      </w:tr>
      <w:tr w:rsidR="00CC2F70" w:rsidRPr="00FD179B" w14:paraId="12E9AF9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9C329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0030EA0B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material: piele rezistentă</w:t>
            </w:r>
          </w:p>
          <w:p w14:paraId="6F8F5C12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interior format din spumă cu o densitate de 25-50 kg / m3</w:t>
            </w:r>
          </w:p>
          <w:p w14:paraId="69CC0198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lastRenderedPageBreak/>
              <w:t>prevăzută cu suprafață anti-alunecare </w:t>
            </w:r>
          </w:p>
          <w:p w14:paraId="52661163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mânere atașate pentru manevrarea ușoară</w:t>
            </w:r>
          </w:p>
          <w:p w14:paraId="30B5F5C2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dimensiune: 200x100 cm (abateri de ± 5%)</w:t>
            </w:r>
            <w:r w:rsidRPr="00FD179B">
              <w:rPr>
                <w:bCs/>
                <w:lang w:val="ro-RO"/>
              </w:rPr>
              <w:t xml:space="preserve"> </w:t>
            </w:r>
            <w:r w:rsidRPr="00FD179B">
              <w:rPr>
                <w:lang w:val="ro-RO"/>
              </w:rPr>
              <w:t xml:space="preserve"> </w:t>
            </w:r>
          </w:p>
          <w:p w14:paraId="4FA1D171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grosime: 12 cm  </w:t>
            </w:r>
          </w:p>
          <w:p w14:paraId="0DECBE36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4E49CF2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</w:p>
          <w:p w14:paraId="009C9AC2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74C1BAC1" wp14:editId="47266E65">
                  <wp:extent cx="838200" cy="71174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218" t="28275" r="50034" b="25309"/>
                          <a:stretch/>
                        </pic:blipFill>
                        <pic:spPr bwMode="auto">
                          <a:xfrm>
                            <a:off x="0" y="0"/>
                            <a:ext cx="845071" cy="71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0062D73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0EBCD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>Garanție: 24 luni</w:t>
            </w:r>
          </w:p>
        </w:tc>
      </w:tr>
      <w:tr w:rsidR="00CC2F70" w:rsidRPr="00FD179B" w14:paraId="0E6987E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F5200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Spalier</w:t>
            </w:r>
          </w:p>
        </w:tc>
      </w:tr>
      <w:tr w:rsidR="00CC2F70" w:rsidRPr="00FD179B" w14:paraId="688CA27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1105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 xml:space="preserve">Spalier gimnastică multifuncțional </w:t>
            </w:r>
          </w:p>
        </w:tc>
      </w:tr>
      <w:tr w:rsidR="00CC2F70" w:rsidRPr="00FD179B" w14:paraId="7D87F74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8B2A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4B84D10E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laterale:  din lemn masiv de rășinoase, având dimensiunile de 120 / 35 mm.</w:t>
            </w:r>
          </w:p>
          <w:p w14:paraId="4154D73C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bare transversale:  din cherestea de fag ,forma ovală si dimensiune 40 x 30 mm</w:t>
            </w:r>
          </w:p>
          <w:p w14:paraId="6ED1E7C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treptele de cățărare sunt amplasate la o distanta de 10-20 cm</w:t>
            </w:r>
          </w:p>
          <w:p w14:paraId="05B55BA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lăcuire: produs pe bază de apă</w:t>
            </w:r>
          </w:p>
          <w:p w14:paraId="19896BC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colorare: vopsea ecologica</w:t>
            </w:r>
          </w:p>
          <w:p w14:paraId="47F8C341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accesorii sportive incluse: bară pentru tracțiuni, 2 inele pentru gimnastica din lemn, leagăn lateral, scară pentru cățărare, funie pentru cățărare</w:t>
            </w:r>
          </w:p>
          <w:p w14:paraId="2D676829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prezintă margini ascuțite sau proeminențe care pot zgâria sau tăia,  lemnul să fie bine șlefuit - respectând normele de siguranță</w:t>
            </w:r>
          </w:p>
          <w:p w14:paraId="7313B4AC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asamblat prin elemente de fixare care să asigure stabilitate </w:t>
            </w:r>
          </w:p>
          <w:p w14:paraId="56072B23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sistem de fixare în perete inclus</w:t>
            </w:r>
          </w:p>
          <w:p w14:paraId="6C0EB2E8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culori: mixte, pastelate (galben, albastru, verde)</w:t>
            </w:r>
          </w:p>
          <w:p w14:paraId="0AF25C48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 200 x 80 cm, cu 13 bare din fag</w:t>
            </w:r>
          </w:p>
          <w:p w14:paraId="0ECADC26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susținută = 125 kg</w:t>
            </w:r>
          </w:p>
          <w:p w14:paraId="176C54CE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31FE22C0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2865E6B2" wp14:editId="684FF182">
                  <wp:extent cx="582232" cy="1181100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894" t="13430" r="41551" b="19654"/>
                          <a:stretch/>
                        </pic:blipFill>
                        <pic:spPr bwMode="auto">
                          <a:xfrm>
                            <a:off x="0" y="0"/>
                            <a:ext cx="589806" cy="119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18FE2CE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5CB89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0775AA9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1FE7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Popice</w:t>
            </w:r>
          </w:p>
        </w:tc>
      </w:tr>
      <w:tr w:rsidR="00CC2F70" w:rsidRPr="00FD179B" w14:paraId="317A10D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9215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 xml:space="preserve">Popice cu numere din lemn </w:t>
            </w:r>
          </w:p>
        </w:tc>
      </w:tr>
      <w:tr w:rsidR="00CC2F70" w:rsidRPr="00FD179B" w14:paraId="679627A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C598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67201D6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 popice: lemn de mesteacăn</w:t>
            </w:r>
          </w:p>
          <w:p w14:paraId="5613DED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 cutie depozitare popice: lemn de pin</w:t>
            </w:r>
          </w:p>
          <w:p w14:paraId="5357C3D4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cutie pentru depozitare prevăzută cu mâner pentru transport</w:t>
            </w:r>
          </w:p>
          <w:p w14:paraId="690075ED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popice formă cilindrică și numerotate de la 1 la 12</w:t>
            </w:r>
          </w:p>
          <w:p w14:paraId="51B9041A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setul  format din 12 popice numerotate si 1 popica aruncător</w:t>
            </w:r>
          </w:p>
          <w:p w14:paraId="41DF2EB7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A0FF11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noProof/>
              </w:rPr>
              <w:lastRenderedPageBreak/>
              <w:drawing>
                <wp:inline distT="0" distB="0" distL="0" distR="0" wp14:anchorId="5DF106EE" wp14:editId="02A3B839">
                  <wp:extent cx="1324070" cy="94166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003" t="26560" r="42044" b="25456"/>
                          <a:stretch/>
                        </pic:blipFill>
                        <pic:spPr bwMode="auto">
                          <a:xfrm>
                            <a:off x="0" y="0"/>
                            <a:ext cx="1336045" cy="95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A07ADC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</w:p>
        </w:tc>
      </w:tr>
      <w:tr w:rsidR="00CC2F70" w:rsidRPr="00FD179B" w14:paraId="66E81A4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C3ACA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lastRenderedPageBreak/>
              <w:t>Garanție:  24 luni</w:t>
            </w:r>
          </w:p>
        </w:tc>
      </w:tr>
      <w:tr w:rsidR="00CC2F70" w:rsidRPr="00FD179B" w14:paraId="3F13DE3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DBBF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i/>
                <w:lang w:val="ro-RO"/>
              </w:rPr>
            </w:pPr>
            <w:r w:rsidRPr="00FD179B">
              <w:rPr>
                <w:b/>
                <w:lang w:val="ro-RO"/>
              </w:rPr>
              <w:t>Popice</w:t>
            </w:r>
          </w:p>
        </w:tc>
      </w:tr>
      <w:tr w:rsidR="00CC2F70" w:rsidRPr="00FD179B" w14:paraId="4399C7C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D34A" w14:textId="77777777" w:rsidR="00CC2F70" w:rsidRPr="00FD179B" w:rsidRDefault="00CC2F70" w:rsidP="008C33FE">
            <w:pPr>
              <w:contextualSpacing/>
              <w:rPr>
                <w:b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 </w:t>
            </w:r>
            <w:r w:rsidRPr="00FD179B">
              <w:rPr>
                <w:lang w:val="ro-RO"/>
              </w:rPr>
              <w:t>Popice din lemn</w:t>
            </w:r>
          </w:p>
        </w:tc>
      </w:tr>
      <w:tr w:rsidR="00CC2F70" w:rsidRPr="00FD179B" w14:paraId="7D99940D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F2FA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3CC6660B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lang w:val="ro-RO"/>
              </w:rPr>
              <w:t>material: lemn</w:t>
            </w:r>
          </w:p>
          <w:p w14:paraId="22458C57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set format din 10 popice și 2 bile</w:t>
            </w:r>
          </w:p>
          <w:p w14:paraId="61259F00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confecționate din lemn și vopsite non toxice</w:t>
            </w:r>
          </w:p>
          <w:p w14:paraId="7B51A215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bile și popice: combinații de roșu si alb</w:t>
            </w:r>
          </w:p>
          <w:p w14:paraId="05C3ECBA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totala: 3 – 4 kg</w:t>
            </w:r>
          </w:p>
          <w:p w14:paraId="485D6107" w14:textId="77777777" w:rsidR="00CC2F70" w:rsidRPr="00FD179B" w:rsidRDefault="00CC2F70" w:rsidP="008C33FE">
            <w:pPr>
              <w:numPr>
                <w:ilvl w:val="0"/>
                <w:numId w:val="21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înălțime popice: 20 cm (abateri de ± 5%)</w:t>
            </w:r>
            <w:r w:rsidRPr="00FD179B">
              <w:rPr>
                <w:bCs/>
                <w:lang w:val="ro-RO"/>
              </w:rPr>
              <w:t xml:space="preserve"> </w:t>
            </w:r>
            <w:r w:rsidRPr="00FD179B">
              <w:rPr>
                <w:lang w:val="ro-RO"/>
              </w:rPr>
              <w:t xml:space="preserve"> </w:t>
            </w:r>
          </w:p>
          <w:p w14:paraId="416031FE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26ABF0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</w:p>
          <w:p w14:paraId="7430577F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5DDF1B6D" wp14:editId="532C11B2">
                  <wp:extent cx="1474631" cy="73957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525" t="38119" r="31059" b="24433"/>
                          <a:stretch/>
                        </pic:blipFill>
                        <pic:spPr bwMode="auto">
                          <a:xfrm>
                            <a:off x="0" y="0"/>
                            <a:ext cx="1489510" cy="747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11DC857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1ACBD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Garanție:  24 luni</w:t>
            </w:r>
          </w:p>
        </w:tc>
      </w:tr>
      <w:tr w:rsidR="00CC2F70" w:rsidRPr="00FD179B" w14:paraId="2F3BA68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DE734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Coardă</w:t>
            </w:r>
          </w:p>
        </w:tc>
      </w:tr>
      <w:tr w:rsidR="00CC2F70" w:rsidRPr="00FD179B" w14:paraId="3BDB145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A35E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Coardă de sărit pentru copii 3-6 ani</w:t>
            </w:r>
          </w:p>
        </w:tc>
      </w:tr>
      <w:tr w:rsidR="00CC2F70" w:rsidRPr="00FD179B" w14:paraId="6272872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C9C8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65F4F3B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 mâner și coardă:  polipropilenă</w:t>
            </w:r>
          </w:p>
          <w:p w14:paraId="0137A40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mânere ergonomice</w:t>
            </w:r>
          </w:p>
          <w:p w14:paraId="4E9D735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dimensiune reglabilă</w:t>
            </w:r>
          </w:p>
          <w:p w14:paraId="095FC58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lungime maximă:  2.4 m.</w:t>
            </w:r>
          </w:p>
          <w:p w14:paraId="3A298BF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66EB0D85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5CAFB620" wp14:editId="5BEAC902">
                  <wp:extent cx="599789" cy="5410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743" t="18635" r="24437" b="14304"/>
                          <a:stretch/>
                        </pic:blipFill>
                        <pic:spPr bwMode="auto">
                          <a:xfrm flipH="1">
                            <a:off x="0" y="0"/>
                            <a:ext cx="615398" cy="55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45EF948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7A2DB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4236318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CF8E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Cercuri</w:t>
            </w:r>
          </w:p>
        </w:tc>
      </w:tr>
      <w:tr w:rsidR="00CC2F70" w:rsidRPr="00FD179B" w14:paraId="50F78E6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62789" w14:textId="77777777" w:rsidR="00CC2F70" w:rsidRPr="00FD179B" w:rsidRDefault="00CC2F70" w:rsidP="008C33FE">
            <w:pPr>
              <w:keepNext/>
              <w:keepLines/>
              <w:shd w:val="clear" w:color="auto" w:fill="FFFFFF"/>
              <w:spacing w:after="75"/>
              <w:outlineLvl w:val="0"/>
              <w:rPr>
                <w:color w:val="23272F"/>
              </w:rPr>
            </w:pPr>
            <w:r w:rsidRPr="00FD179B">
              <w:rPr>
                <w:i/>
                <w:lang w:val="ro-RO"/>
              </w:rPr>
              <w:t>Descriere generală:</w:t>
            </w:r>
            <w:r w:rsidRPr="00FD179B">
              <w:rPr>
                <w:i/>
                <w:color w:val="2F5496"/>
                <w:lang w:val="ro-RO"/>
              </w:rPr>
              <w:t xml:space="preserve"> </w:t>
            </w:r>
            <w:r w:rsidRPr="00FD179B">
              <w:rPr>
                <w:lang w:val="ro-RO"/>
              </w:rPr>
              <w:t>Cerc gimnastică 50 cm</w:t>
            </w:r>
          </w:p>
        </w:tc>
      </w:tr>
      <w:tr w:rsidR="00CC2F70" w:rsidRPr="00FD179B" w14:paraId="23DC317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F0B3D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75FF0CBB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material: polietilenă</w:t>
            </w:r>
          </w:p>
          <w:p w14:paraId="54985F83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PCV cu diametru de 20 mm și densitate înaltă asigură rezistenţă</w:t>
            </w:r>
          </w:p>
          <w:p w14:paraId="74950EE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formă rotundă</w:t>
            </w:r>
          </w:p>
          <w:p w14:paraId="1569F72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mărime: 50 cm</w:t>
            </w:r>
          </w:p>
          <w:p w14:paraId="1D3C8757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3620D019" w14:textId="77777777" w:rsidR="00CC2F70" w:rsidRPr="00FD179B" w:rsidRDefault="00CC2F70" w:rsidP="008C33FE">
            <w:pPr>
              <w:ind w:left="-13" w:firstLine="13"/>
              <w:rPr>
                <w:color w:val="000000"/>
                <w:shd w:val="clear" w:color="auto" w:fill="FFFFFF"/>
              </w:rPr>
            </w:pPr>
            <w:r w:rsidRPr="00FD179B">
              <w:rPr>
                <w:noProof/>
              </w:rPr>
              <w:drawing>
                <wp:inline distT="0" distB="0" distL="0" distR="0" wp14:anchorId="592E3455" wp14:editId="5C9A7C37">
                  <wp:extent cx="573110" cy="56070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744" t="18421" r="27948" b="14951"/>
                          <a:stretch/>
                        </pic:blipFill>
                        <pic:spPr bwMode="auto">
                          <a:xfrm>
                            <a:off x="0" y="0"/>
                            <a:ext cx="582615" cy="57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475611B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268AA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2F6C58E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F2D3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Cercuri</w:t>
            </w:r>
          </w:p>
        </w:tc>
      </w:tr>
      <w:tr w:rsidR="00CC2F70" w:rsidRPr="00FD179B" w14:paraId="6571F5C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9B5DFF" w14:textId="77777777" w:rsidR="00CC2F70" w:rsidRPr="00FD179B" w:rsidRDefault="00CC2F70" w:rsidP="008C33FE">
            <w:pPr>
              <w:contextualSpacing/>
              <w:jc w:val="both"/>
              <w:rPr>
                <w:b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Cerc gimnastică 75 cm</w:t>
            </w:r>
            <w:r w:rsidRPr="00FD179B">
              <w:rPr>
                <w:i/>
                <w:lang w:val="ro-RO"/>
              </w:rPr>
              <w:t xml:space="preserve"> </w:t>
            </w:r>
          </w:p>
        </w:tc>
      </w:tr>
      <w:tr w:rsidR="00CC2F70" w:rsidRPr="00FD179B" w14:paraId="193CF7F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EF7E1B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01C5BA5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lastRenderedPageBreak/>
              <w:t>material: polietilenă</w:t>
            </w:r>
          </w:p>
          <w:p w14:paraId="198A37A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PCV cu diametru de 20 mm și densitate înaltă asigură rezistenţă</w:t>
            </w:r>
          </w:p>
          <w:p w14:paraId="6684F2C8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 xml:space="preserve">formă rotundă </w:t>
            </w:r>
          </w:p>
          <w:p w14:paraId="1562C49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mărime: 75 cm</w:t>
            </w:r>
          </w:p>
          <w:p w14:paraId="091C97D8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8F9FBC8" w14:textId="77777777" w:rsidR="00CC2F70" w:rsidRPr="00FD179B" w:rsidRDefault="00CC2F70" w:rsidP="008C33FE">
            <w:pPr>
              <w:ind w:left="-13" w:firstLine="13"/>
              <w:rPr>
                <w:color w:val="000000"/>
                <w:shd w:val="clear" w:color="auto" w:fill="FFFFFF"/>
              </w:rPr>
            </w:pPr>
            <w:r w:rsidRPr="00FD179B">
              <w:rPr>
                <w:noProof/>
              </w:rPr>
              <w:drawing>
                <wp:inline distT="0" distB="0" distL="0" distR="0" wp14:anchorId="2D9C33EE" wp14:editId="5C810528">
                  <wp:extent cx="618186" cy="588744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606" t="24421" r="43953" b="15578"/>
                          <a:stretch/>
                        </pic:blipFill>
                        <pic:spPr bwMode="auto">
                          <a:xfrm>
                            <a:off x="0" y="0"/>
                            <a:ext cx="629493" cy="599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14A7F47A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02273B" w14:textId="77777777" w:rsidR="00CC2F70" w:rsidRPr="00FD179B" w:rsidRDefault="00CC2F70" w:rsidP="008C33FE">
            <w:pPr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>Garanție</w:t>
            </w:r>
            <w:r w:rsidRPr="00FD179B">
              <w:rPr>
                <w:lang w:val="ro-RO"/>
              </w:rPr>
              <w:t>: 24 luni</w:t>
            </w:r>
          </w:p>
        </w:tc>
      </w:tr>
      <w:tr w:rsidR="00CC2F70" w:rsidRPr="00FD179B" w14:paraId="1FAF0A0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6A76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 xml:space="preserve">Cercuri </w:t>
            </w:r>
          </w:p>
        </w:tc>
      </w:tr>
      <w:tr w:rsidR="00CC2F70" w:rsidRPr="00FD179B" w14:paraId="16BCDCF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0B498" w14:textId="77777777" w:rsidR="00CC2F70" w:rsidRPr="00FD179B" w:rsidRDefault="00CC2F70" w:rsidP="008C33FE">
            <w:pPr>
              <w:contextualSpacing/>
              <w:jc w:val="both"/>
              <w:rPr>
                <w:b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Cerc gimnastică 85 cm</w:t>
            </w:r>
          </w:p>
        </w:tc>
      </w:tr>
      <w:tr w:rsidR="00CC2F70" w:rsidRPr="00FD179B" w14:paraId="1CC1B6A6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6074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material: polietilenă</w:t>
            </w:r>
          </w:p>
          <w:p w14:paraId="59034D2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PCV cu diametru de 20 mm și densitate înaltă asigură rezistenţă</w:t>
            </w:r>
          </w:p>
          <w:p w14:paraId="6EB3706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formă rotundă</w:t>
            </w:r>
          </w:p>
          <w:p w14:paraId="74EC628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lang w:val="ro-RO"/>
              </w:rPr>
            </w:pPr>
            <w:r w:rsidRPr="00FD179B">
              <w:rPr>
                <w:lang w:val="ro-RO"/>
              </w:rPr>
              <w:t>mărime: 85 cm</w:t>
            </w:r>
          </w:p>
          <w:p w14:paraId="2B8CD4F2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54D22426" w14:textId="77777777" w:rsidR="00CC2F70" w:rsidRPr="00FD179B" w:rsidRDefault="00CC2F70" w:rsidP="008C33FE">
            <w:pPr>
              <w:ind w:left="-13" w:firstLine="13"/>
              <w:rPr>
                <w:color w:val="000000"/>
                <w:shd w:val="clear" w:color="auto" w:fill="FFFFFF"/>
              </w:rPr>
            </w:pPr>
            <w:r w:rsidRPr="00FD179B">
              <w:rPr>
                <w:noProof/>
              </w:rPr>
              <w:drawing>
                <wp:inline distT="0" distB="0" distL="0" distR="0" wp14:anchorId="5CAFA53F" wp14:editId="59635A4C">
                  <wp:extent cx="472440" cy="489582"/>
                  <wp:effectExtent l="0" t="0" r="381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339" t="40483" r="45659" b="4246"/>
                          <a:stretch/>
                        </pic:blipFill>
                        <pic:spPr bwMode="auto">
                          <a:xfrm>
                            <a:off x="0" y="0"/>
                            <a:ext cx="485517" cy="50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7043B2D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8C6E9" w14:textId="77777777" w:rsidR="00CC2F70" w:rsidRPr="00FD179B" w:rsidRDefault="00CC2F70" w:rsidP="008C33FE">
            <w:pPr>
              <w:jc w:val="both"/>
              <w:rPr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4156688A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508FB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lang w:val="ro-RO"/>
              </w:rPr>
            </w:pPr>
            <w:r w:rsidRPr="00FD179B">
              <w:rPr>
                <w:b/>
                <w:lang w:val="ro-RO"/>
              </w:rPr>
              <w:t>Stegulețe</w:t>
            </w:r>
          </w:p>
        </w:tc>
      </w:tr>
      <w:tr w:rsidR="00CC2F70" w:rsidRPr="00FD179B" w14:paraId="1F351EB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54A6E" w14:textId="77777777" w:rsidR="00CC2F70" w:rsidRPr="00FD179B" w:rsidRDefault="00CC2F70" w:rsidP="008C33FE">
            <w:pPr>
              <w:ind w:left="-13" w:firstLine="13"/>
              <w:rPr>
                <w:b/>
                <w:bCs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Steag arbitru /fanion</w:t>
            </w:r>
          </w:p>
        </w:tc>
      </w:tr>
      <w:tr w:rsidR="00CC2F70" w:rsidRPr="00FD179B" w14:paraId="53ECF57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79078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759E247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steag: polietilenă tereftalată sau bumbac</w:t>
            </w:r>
          </w:p>
          <w:p w14:paraId="4EE986A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mâner din plastic rezistent</w:t>
            </w:r>
          </w:p>
          <w:p w14:paraId="6FE0838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dimensiune steag: min. 30cmx30cm</w:t>
            </w:r>
          </w:p>
          <w:p w14:paraId="13227C0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lang w:val="ro-RO"/>
              </w:rPr>
              <w:t>culori : 10 bucăți roșii și 10 bucăți galbene</w:t>
            </w:r>
          </w:p>
          <w:p w14:paraId="2CFC016A" w14:textId="77777777" w:rsidR="00CC2F70" w:rsidRPr="00FD179B" w:rsidRDefault="00CC2F70" w:rsidP="008C33FE">
            <w:pPr>
              <w:numPr>
                <w:ilvl w:val="0"/>
                <w:numId w:val="20"/>
              </w:numPr>
              <w:ind w:left="0"/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5ACF0B2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538BEB7A" wp14:editId="39D5874E">
                  <wp:extent cx="731520" cy="8590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267" t="17671" r="34791" b="15649"/>
                          <a:stretch/>
                        </pic:blipFill>
                        <pic:spPr bwMode="auto">
                          <a:xfrm>
                            <a:off x="0" y="0"/>
                            <a:ext cx="736972" cy="865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090A0C05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0FB6B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i/>
                <w:lang w:val="ro-RO"/>
              </w:rPr>
              <w:t>Garanție: fără garanție</w:t>
            </w:r>
          </w:p>
        </w:tc>
      </w:tr>
      <w:tr w:rsidR="00CC2F70" w:rsidRPr="00FD179B" w14:paraId="38AD0E3E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FF4C0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i/>
                <w:lang w:val="ro-RO"/>
              </w:rPr>
            </w:pPr>
            <w:r w:rsidRPr="00FD179B">
              <w:rPr>
                <w:b/>
                <w:lang w:val="ro-RO"/>
              </w:rPr>
              <w:t>Mingi fotbal dimensiunea 1</w:t>
            </w:r>
          </w:p>
        </w:tc>
      </w:tr>
      <w:tr w:rsidR="00CC2F70" w:rsidRPr="00FD179B" w14:paraId="6D97974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8259B" w14:textId="77777777" w:rsidR="00CC2F70" w:rsidRPr="00FD179B" w:rsidRDefault="00CC2F70" w:rsidP="008C33FE">
            <w:pPr>
              <w:ind w:left="-13" w:firstLine="13"/>
              <w:rPr>
                <w:b/>
                <w:bCs/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Descriere generală: </w:t>
            </w:r>
            <w:r w:rsidRPr="00FD179B">
              <w:rPr>
                <w:lang w:val="ro-RO"/>
              </w:rPr>
              <w:t>Minge fotbal marimea 1</w:t>
            </w:r>
          </w:p>
        </w:tc>
      </w:tr>
      <w:tr w:rsidR="00CC2F70" w:rsidRPr="00FD179B" w14:paraId="46224FB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3752D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13033F41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material:</w:t>
            </w:r>
          </w:p>
          <w:p w14:paraId="7E9E567C" w14:textId="77777777" w:rsidR="00CC2F70" w:rsidRPr="00FD179B" w:rsidRDefault="00CC2F70" w:rsidP="008C33FE">
            <w:pPr>
              <w:numPr>
                <w:ilvl w:val="0"/>
                <w:numId w:val="22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carcasă externă 100% Policlorură de vinil </w:t>
            </w:r>
          </w:p>
          <w:p w14:paraId="1B68C3E4" w14:textId="77777777" w:rsidR="00CC2F70" w:rsidRPr="00FD179B" w:rsidRDefault="00CC2F70" w:rsidP="008C33FE">
            <w:pPr>
              <w:numPr>
                <w:ilvl w:val="0"/>
                <w:numId w:val="22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rezervor/ cameră 70% Cauciuc Latex, 30% </w:t>
            </w:r>
          </w:p>
          <w:p w14:paraId="1D2FCA96" w14:textId="77777777" w:rsidR="00CC2F70" w:rsidRPr="00FD179B" w:rsidRDefault="00CC2F70" w:rsidP="008C33FE">
            <w:pPr>
              <w:numPr>
                <w:ilvl w:val="0"/>
                <w:numId w:val="22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cauciuc Spate 100% Polietilenă tereftalată </w:t>
            </w:r>
          </w:p>
          <w:p w14:paraId="4D7B9E47" w14:textId="77777777" w:rsidR="00CC2F70" w:rsidRPr="00FD179B" w:rsidRDefault="00CC2F70" w:rsidP="008C33FE">
            <w:pPr>
              <w:numPr>
                <w:ilvl w:val="0"/>
                <w:numId w:val="23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dimensiune : între 47,5 cm și 48,5 cm (mărimea 1)</w:t>
            </w:r>
          </w:p>
          <w:p w14:paraId="1A73F611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mixte</w:t>
            </w:r>
          </w:p>
          <w:p w14:paraId="6DB3AFB5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168A22D" w14:textId="77777777" w:rsidR="00CC2F70" w:rsidRPr="00FD179B" w:rsidRDefault="00CC2F70" w:rsidP="008C33FE">
            <w:pPr>
              <w:ind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4FB488F6" wp14:editId="5BF72619">
                  <wp:extent cx="538518" cy="48295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3499" t="28918" r="46125" b="22655"/>
                          <a:stretch/>
                        </pic:blipFill>
                        <pic:spPr bwMode="auto">
                          <a:xfrm>
                            <a:off x="0" y="0"/>
                            <a:ext cx="554936" cy="497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50775ED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9289A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CC2F70" w:rsidRPr="00FD179B" w14:paraId="6B9DE7E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AB27B" w14:textId="77777777" w:rsidR="00CC2F70" w:rsidRPr="00FD179B" w:rsidRDefault="00CC2F70" w:rsidP="008C33FE">
            <w:pPr>
              <w:numPr>
                <w:ilvl w:val="0"/>
                <w:numId w:val="19"/>
              </w:numPr>
              <w:contextualSpacing/>
              <w:rPr>
                <w:b/>
                <w:i/>
                <w:lang w:val="ro-RO"/>
              </w:rPr>
            </w:pPr>
            <w:r w:rsidRPr="00FD179B">
              <w:rPr>
                <w:b/>
                <w:lang w:val="ro-RO"/>
              </w:rPr>
              <w:t>Mingi baschet dimensiunea 3</w:t>
            </w:r>
          </w:p>
        </w:tc>
      </w:tr>
      <w:tr w:rsidR="00CC2F70" w:rsidRPr="00FD179B" w14:paraId="55D0299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5A2B8" w14:textId="77777777" w:rsidR="00CC2F70" w:rsidRPr="00FD179B" w:rsidRDefault="00CC2F70" w:rsidP="008C33FE">
            <w:pPr>
              <w:ind w:left="-13" w:firstLine="13"/>
              <w:rPr>
                <w:b/>
                <w:bCs/>
                <w:i/>
                <w:lang w:val="ro-RO"/>
              </w:rPr>
            </w:pPr>
            <w:r w:rsidRPr="00FD179B">
              <w:rPr>
                <w:i/>
                <w:lang w:val="ro-RO"/>
              </w:rPr>
              <w:t>Descriere generală:</w:t>
            </w:r>
            <w:r w:rsidRPr="00FD179B">
              <w:t xml:space="preserve"> </w:t>
            </w:r>
            <w:r w:rsidRPr="00FD179B">
              <w:rPr>
                <w:lang w:val="ro-RO"/>
              </w:rPr>
              <w:t>Mingi baschet din cauciuc, mărimea 3</w:t>
            </w:r>
            <w:r w:rsidRPr="00FD179B">
              <w:rPr>
                <w:i/>
                <w:lang w:val="ro-RO"/>
              </w:rPr>
              <w:t xml:space="preserve"> </w:t>
            </w:r>
          </w:p>
        </w:tc>
      </w:tr>
      <w:tr w:rsidR="00CC2F70" w:rsidRPr="00FD179B" w14:paraId="6BCDE6B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92B6D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i/>
                <w:lang w:val="ro-RO"/>
              </w:rPr>
              <w:t>Detalii specifice</w:t>
            </w:r>
            <w:r w:rsidRPr="00FD179B">
              <w:rPr>
                <w:lang w:val="ro-RO"/>
              </w:rPr>
              <w:t>:</w:t>
            </w:r>
          </w:p>
          <w:p w14:paraId="7F63C1B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lastRenderedPageBreak/>
              <w:t>recomandată nivel începător, vârsta 3-5 ani</w:t>
            </w:r>
          </w:p>
          <w:p w14:paraId="310AC65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material:</w:t>
            </w:r>
          </w:p>
          <w:p w14:paraId="05680167" w14:textId="77777777" w:rsidR="00CC2F70" w:rsidRPr="00FD179B" w:rsidRDefault="00CC2F70" w:rsidP="008C33FE">
            <w:pPr>
              <w:numPr>
                <w:ilvl w:val="0"/>
                <w:numId w:val="24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rezervor/ carcasă -  100% Cauciuc Butadien</w:t>
            </w:r>
          </w:p>
          <w:p w14:paraId="020A8152" w14:textId="77777777" w:rsidR="00CC2F70" w:rsidRPr="00FD179B" w:rsidRDefault="00CC2F70" w:rsidP="008C33FE">
            <w:pPr>
              <w:numPr>
                <w:ilvl w:val="0"/>
                <w:numId w:val="24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carcasă externă 100% Polietilenă tereftalată</w:t>
            </w:r>
          </w:p>
          <w:p w14:paraId="680FE367" w14:textId="77777777" w:rsidR="00CC2F70" w:rsidRPr="00FD179B" w:rsidRDefault="00CC2F70" w:rsidP="008C33FE">
            <w:pPr>
              <w:numPr>
                <w:ilvl w:val="0"/>
                <w:numId w:val="24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înveliș de spumă cauciuc de 1,4 mm</w:t>
            </w:r>
          </w:p>
          <w:p w14:paraId="4493E49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rezistență îndelungată</w:t>
            </w:r>
          </w:p>
          <w:p w14:paraId="78B5ADE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culori mixte</w:t>
            </w:r>
          </w:p>
          <w:p w14:paraId="6CDE4FF6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27AE7BBE" w14:textId="77777777" w:rsidR="00CC2F70" w:rsidRPr="00FD179B" w:rsidRDefault="00CC2F70" w:rsidP="008C33FE">
            <w:pPr>
              <w:ind w:left="360"/>
              <w:contextualSpacing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337D7A07" wp14:editId="6FBF3C6D">
                  <wp:extent cx="502276" cy="4957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6029" t="14351" r="46503" b="37448"/>
                          <a:stretch/>
                        </pic:blipFill>
                        <pic:spPr bwMode="auto">
                          <a:xfrm>
                            <a:off x="0" y="0"/>
                            <a:ext cx="512143" cy="50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57456FF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9BBC6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  <w:tr w:rsidR="005807CA" w:rsidRPr="00FD179B" w14:paraId="5229CDC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C22A5" w14:textId="7137C848" w:rsidR="005807CA" w:rsidRPr="00FD179B" w:rsidRDefault="004C58B3" w:rsidP="008C33FE">
            <w:pPr>
              <w:ind w:left="-13" w:firstLine="13"/>
              <w:rPr>
                <w:i/>
                <w:lang w:val="ro-RO"/>
              </w:rPr>
            </w:pPr>
            <w:r w:rsidRPr="004C58B3">
              <w:rPr>
                <w:lang w:val="ro-RO"/>
              </w:rPr>
              <w:t xml:space="preserve">                  14.</w:t>
            </w:r>
            <w:r>
              <w:rPr>
                <w:b/>
                <w:lang w:val="ro-RO"/>
              </w:rPr>
              <w:t xml:space="preserve"> </w:t>
            </w:r>
            <w:r w:rsidR="005807CA" w:rsidRPr="00FD179B">
              <w:rPr>
                <w:b/>
                <w:lang w:val="ro-RO"/>
              </w:rPr>
              <w:t>Minicoș de baschet</w:t>
            </w:r>
          </w:p>
        </w:tc>
      </w:tr>
      <w:tr w:rsidR="005807CA" w:rsidRPr="00FD179B" w14:paraId="36DBCD8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836C39" w14:textId="2E894535" w:rsidR="005807CA" w:rsidRPr="00FD179B" w:rsidRDefault="005807CA" w:rsidP="008C33FE">
            <w:pPr>
              <w:ind w:left="-13" w:firstLine="13"/>
              <w:rPr>
                <w:i/>
                <w:lang w:val="ro-RO"/>
              </w:rPr>
            </w:pPr>
            <w:r w:rsidRPr="005807CA">
              <w:rPr>
                <w:i/>
                <w:lang w:val="ro-RO"/>
              </w:rPr>
              <w:t>Descriere generală: Coș de baschet reglabil 1.30 -1.80 m</w:t>
            </w:r>
          </w:p>
        </w:tc>
      </w:tr>
      <w:tr w:rsidR="005807CA" w:rsidRPr="00FD179B" w14:paraId="303A46D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3B1EC" w14:textId="77777777" w:rsidR="005807CA" w:rsidRPr="00FD179B" w:rsidRDefault="005807CA" w:rsidP="005807CA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specifice:</w:t>
            </w:r>
          </w:p>
          <w:p w14:paraId="03FD8600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material: dispozitiv de reglare din oțel, șasiu și placă din polietilenă </w:t>
            </w:r>
          </w:p>
          <w:p w14:paraId="300A6A9E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recomandat pentru vârsta până la 8 ani. </w:t>
            </w:r>
          </w:p>
          <w:p w14:paraId="1AA90738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reglabil de la 1,3 m la 1,6 m, la 4 înălțimi de joc (1,30 m, 1,40 m, 1,50 m sau 1,60 m)</w:t>
            </w:r>
          </w:p>
          <w:p w14:paraId="61869E52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baza suport inclusă</w:t>
            </w:r>
          </w:p>
          <w:p w14:paraId="0474ABB9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</w:t>
            </w:r>
            <w:r w:rsidRPr="00FD179B">
              <w:rPr>
                <w:lang w:val="ro-RO"/>
              </w:rPr>
              <w:br/>
              <w:t>- bază (cm): 58 x 38 x 13</w:t>
            </w:r>
            <w:r w:rsidRPr="00FD179B">
              <w:rPr>
                <w:lang w:val="ro-RO"/>
              </w:rPr>
              <w:br/>
              <w:t>- stâlp (cm): 3,2 (diametru)</w:t>
            </w:r>
            <w:r w:rsidRPr="00FD179B">
              <w:rPr>
                <w:lang w:val="ro-RO"/>
              </w:rPr>
              <w:br/>
              <w:t>- panou (cm): 58 x 39 x 2,5</w:t>
            </w:r>
            <w:r w:rsidRPr="00FD179B">
              <w:rPr>
                <w:lang w:val="ro-RO"/>
              </w:rPr>
              <w:br/>
              <w:t>- diametru inel (cm): 30 (interior) / 32 (exterior)</w:t>
            </w:r>
          </w:p>
          <w:p w14:paraId="0AEC9C52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(kg): -Produs fără lest (kg): 5</w:t>
            </w:r>
            <w:r w:rsidRPr="00FD179B">
              <w:rPr>
                <w:lang w:val="ro-RO"/>
              </w:rPr>
              <w:br/>
              <w:t>- bază cu lest (kg): 20</w:t>
            </w:r>
            <w:r w:rsidRPr="00FD179B">
              <w:rPr>
                <w:lang w:val="ro-RO"/>
              </w:rPr>
              <w:br/>
              <w:t>- volum bază (L): 25</w:t>
            </w:r>
          </w:p>
          <w:p w14:paraId="3235AD89" w14:textId="77777777" w:rsidR="005807CA" w:rsidRPr="00FD179B" w:rsidRDefault="005807CA" w:rsidP="005807CA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0B755B3F" w14:textId="504F4001" w:rsidR="005807CA" w:rsidRPr="00FD179B" w:rsidRDefault="005807CA" w:rsidP="005807CA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0B573B09" wp14:editId="2C80857D">
                  <wp:extent cx="542466" cy="874968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451" t="24419" r="48900" b="19241"/>
                          <a:stretch/>
                        </pic:blipFill>
                        <pic:spPr bwMode="auto">
                          <a:xfrm>
                            <a:off x="0" y="0"/>
                            <a:ext cx="553895" cy="89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7CA" w:rsidRPr="00FD179B" w14:paraId="3B66670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32670" w14:textId="5CB3C1E9" w:rsidR="005807CA" w:rsidRPr="00FD179B" w:rsidRDefault="005807CA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Garanție</w:t>
            </w:r>
            <w:r>
              <w:rPr>
                <w:i/>
                <w:lang w:val="ro-RO"/>
              </w:rPr>
              <w:t xml:space="preserve"> </w:t>
            </w:r>
          </w:p>
        </w:tc>
      </w:tr>
      <w:tr w:rsidR="005807CA" w:rsidRPr="00FD179B" w14:paraId="40C691B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A5909" w14:textId="617C73C6" w:rsidR="005807CA" w:rsidRPr="00FD179B" w:rsidRDefault="004C58B3" w:rsidP="008C33FE">
            <w:pPr>
              <w:ind w:left="-13" w:firstLine="13"/>
              <w:rPr>
                <w:i/>
                <w:lang w:val="ro-RO"/>
              </w:rPr>
            </w:pPr>
            <w:r w:rsidRPr="004C58B3">
              <w:rPr>
                <w:lang w:val="ro-RO"/>
              </w:rPr>
              <w:t xml:space="preserve">                15.</w:t>
            </w:r>
            <w:r>
              <w:rPr>
                <w:b/>
                <w:lang w:val="ro-RO"/>
              </w:rPr>
              <w:t xml:space="preserve"> </w:t>
            </w:r>
            <w:r w:rsidR="005807CA" w:rsidRPr="00FD179B">
              <w:rPr>
                <w:b/>
                <w:lang w:val="ro-RO"/>
              </w:rPr>
              <w:t>Minipoartă de fotbal</w:t>
            </w:r>
          </w:p>
        </w:tc>
      </w:tr>
      <w:tr w:rsidR="005807CA" w:rsidRPr="00FD179B" w14:paraId="0D9C56DD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302B9" w14:textId="5C1BEAD1" w:rsidR="005807CA" w:rsidRPr="00FD179B" w:rsidRDefault="005807CA" w:rsidP="008C33FE">
            <w:pPr>
              <w:ind w:left="-13" w:firstLine="13"/>
              <w:rPr>
                <w:i/>
                <w:lang w:val="ro-RO"/>
              </w:rPr>
            </w:pPr>
            <w:r w:rsidRPr="005807CA">
              <w:rPr>
                <w:i/>
                <w:lang w:val="ro-RO"/>
              </w:rPr>
              <w:t>Descriere generală: Poarta fotbal marimea M</w:t>
            </w:r>
          </w:p>
        </w:tc>
      </w:tr>
      <w:tr w:rsidR="005807CA" w:rsidRPr="00FD179B" w14:paraId="7A03BCA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B64DA" w14:textId="77777777" w:rsidR="005807CA" w:rsidRPr="00FD179B" w:rsidRDefault="005807CA" w:rsidP="005807CA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Detalii specificație:</w:t>
            </w:r>
          </w:p>
          <w:p w14:paraId="3698C268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material: cadru/ șasiu  din oțel și plasă din polietilenă tereftalată </w:t>
            </w:r>
          </w:p>
          <w:p w14:paraId="1D66E700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rezistență ridicată la şocuri şi la intemperii</w:t>
            </w:r>
          </w:p>
          <w:p w14:paraId="0FB8AEF7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 interioare = 180 x 120 x 90 cm</w:t>
            </w:r>
          </w:p>
          <w:p w14:paraId="3B1CE38B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diametru tuburi: 41 mm.</w:t>
            </w:r>
          </w:p>
          <w:p w14:paraId="5E520C9B" w14:textId="77777777" w:rsidR="005807CA" w:rsidRPr="00FD179B" w:rsidRDefault="005807CA" w:rsidP="005807CA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= 9,8 kg.</w:t>
            </w:r>
          </w:p>
          <w:p w14:paraId="0CBA9098" w14:textId="77777777" w:rsidR="005807CA" w:rsidRPr="00FD179B" w:rsidRDefault="005807CA" w:rsidP="005807CA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4F2C8554" w14:textId="6C49DB7A" w:rsidR="005807CA" w:rsidRPr="00FD179B" w:rsidRDefault="005807CA" w:rsidP="005807CA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6875C35D" wp14:editId="08D4C44B">
                  <wp:extent cx="749473" cy="69545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3982" t="32773" r="47568" b="20296"/>
                          <a:stretch/>
                        </pic:blipFill>
                        <pic:spPr bwMode="auto">
                          <a:xfrm>
                            <a:off x="0" y="0"/>
                            <a:ext cx="756792" cy="70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7CA" w:rsidRPr="00FD179B" w14:paraId="70CB6821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0EB9A" w14:textId="6BF94F35" w:rsidR="005807CA" w:rsidRPr="00FD179B" w:rsidRDefault="005807CA" w:rsidP="008C33FE">
            <w:pPr>
              <w:ind w:left="-13" w:firstLine="13"/>
              <w:rPr>
                <w:i/>
                <w:lang w:val="ro-RO"/>
              </w:rPr>
            </w:pPr>
            <w:r>
              <w:rPr>
                <w:i/>
                <w:lang w:val="ro-RO"/>
              </w:rPr>
              <w:t>Garantie</w:t>
            </w:r>
          </w:p>
        </w:tc>
      </w:tr>
      <w:tr w:rsidR="00CC2F70" w:rsidRPr="00FD179B" w14:paraId="1CEE0EEB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D5E78" w14:textId="6BF5F833" w:rsidR="00CC2F70" w:rsidRPr="00FD179B" w:rsidRDefault="004C58B3" w:rsidP="004C58B3">
            <w:pPr>
              <w:contextualSpacing/>
              <w:rPr>
                <w:b/>
                <w:lang w:val="ro-RO"/>
              </w:rPr>
            </w:pPr>
            <w:r w:rsidRPr="004C58B3">
              <w:rPr>
                <w:lang w:val="ro-RO"/>
              </w:rPr>
              <w:t xml:space="preserve">                16.</w:t>
            </w:r>
            <w:r>
              <w:rPr>
                <w:b/>
                <w:lang w:val="ro-RO"/>
              </w:rPr>
              <w:t xml:space="preserve"> </w:t>
            </w:r>
            <w:r w:rsidR="00CC2F70" w:rsidRPr="00FD179B">
              <w:rPr>
                <w:b/>
                <w:lang w:val="ro-RO"/>
              </w:rPr>
              <w:t>Triciclete</w:t>
            </w:r>
          </w:p>
        </w:tc>
      </w:tr>
      <w:tr w:rsidR="00CC2F70" w:rsidRPr="00FD179B" w14:paraId="01A75579" w14:textId="77777777" w:rsidTr="008C33FE">
        <w:trPr>
          <w:trHeight w:val="247"/>
        </w:trPr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F0172" w14:textId="77777777" w:rsidR="00CC2F70" w:rsidRPr="00FD179B" w:rsidRDefault="00CC2F70" w:rsidP="008C33FE">
            <w:pPr>
              <w:keepNext/>
              <w:keepLines/>
              <w:shd w:val="clear" w:color="auto" w:fill="FFFFFF"/>
              <w:spacing w:after="150" w:line="480" w:lineRule="atLeast"/>
              <w:outlineLvl w:val="0"/>
              <w:rPr>
                <w:color w:val="49494A"/>
              </w:rPr>
            </w:pPr>
            <w:r w:rsidRPr="00FD179B">
              <w:rPr>
                <w:i/>
                <w:lang w:val="ro-RO"/>
              </w:rPr>
              <w:lastRenderedPageBreak/>
              <w:t xml:space="preserve">Descriere generală: </w:t>
            </w:r>
            <w:r w:rsidRPr="00FD179B">
              <w:rPr>
                <w:lang w:val="ro-RO"/>
              </w:rPr>
              <w:t xml:space="preserve">Tricicletă medie 3-6 ani </w:t>
            </w:r>
          </w:p>
        </w:tc>
      </w:tr>
      <w:tr w:rsidR="00CC2F70" w:rsidRPr="00FD179B" w14:paraId="0BD6C037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6BB88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4AD50934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structură metalică</w:t>
            </w:r>
          </w:p>
          <w:p w14:paraId="69CEE91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roți de cauciuc,  roata din fata mai mare </w:t>
            </w:r>
          </w:p>
          <w:p w14:paraId="41D10DBE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vârstă recomandată: 3-6 ani</w:t>
            </w:r>
          </w:p>
          <w:p w14:paraId="0C090B91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maximă suportată: maxim 50 kg</w:t>
            </w:r>
          </w:p>
          <w:p w14:paraId="520D6F7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produs: 8 – 10 kg</w:t>
            </w:r>
          </w:p>
          <w:p w14:paraId="687A5ED4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dimensiuni: L/l/h: 79x52x60 cm</w:t>
            </w:r>
          </w:p>
          <w:p w14:paraId="3994DE1B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culoare: portocaliu</w:t>
            </w:r>
          </w:p>
          <w:p w14:paraId="1F198BA6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Imagine indicativă: </w:t>
            </w:r>
          </w:p>
          <w:p w14:paraId="320F30FA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167E124B" wp14:editId="7D9081E9">
                  <wp:extent cx="807720" cy="64971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5785" t="19064" r="29876" b="17532"/>
                          <a:stretch/>
                        </pic:blipFill>
                        <pic:spPr bwMode="auto">
                          <a:xfrm>
                            <a:off x="0" y="0"/>
                            <a:ext cx="818804" cy="658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231F1B39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8A5D8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</w:p>
        </w:tc>
      </w:tr>
      <w:tr w:rsidR="00CC2F70" w:rsidRPr="00FD179B" w14:paraId="31A887B2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0DC19" w14:textId="60C2E7BE" w:rsidR="00CC2F70" w:rsidRPr="00FD179B" w:rsidRDefault="004C58B3" w:rsidP="004C58B3">
            <w:pPr>
              <w:contextualSpacing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                   </w:t>
            </w:r>
            <w:r w:rsidRPr="004C58B3">
              <w:rPr>
                <w:lang w:val="ro-RO"/>
              </w:rPr>
              <w:t>17.</w:t>
            </w:r>
            <w:r>
              <w:rPr>
                <w:b/>
                <w:lang w:val="ro-RO"/>
              </w:rPr>
              <w:t xml:space="preserve"> </w:t>
            </w:r>
            <w:r w:rsidR="00CC2F70" w:rsidRPr="00FD179B">
              <w:rPr>
                <w:b/>
                <w:lang w:val="ro-RO"/>
              </w:rPr>
              <w:t>Trotinete</w:t>
            </w:r>
          </w:p>
        </w:tc>
      </w:tr>
      <w:tr w:rsidR="00CC2F70" w:rsidRPr="00FD179B" w14:paraId="7588741F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A7E9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Descriere generală:  Trotinetă pliabilă și ajustabilă</w:t>
            </w:r>
          </w:p>
        </w:tc>
      </w:tr>
      <w:tr w:rsidR="00CC2F70" w:rsidRPr="00FD179B" w14:paraId="02DC1748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BCBB7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2122E81A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ghidon din aluminiu în formă de ,,T” </w:t>
            </w:r>
          </w:p>
          <w:p w14:paraId="532EDEE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ajustabilă pe înălțime în 3 puncte (54 cm / 61 cm / 68 cm)</w:t>
            </w:r>
          </w:p>
          <w:p w14:paraId="4829F2E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pliabilă </w:t>
            </w:r>
          </w:p>
          <w:p w14:paraId="0C583720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protecție frână spate</w:t>
            </w:r>
          </w:p>
          <w:p w14:paraId="2F478ABC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platformă joasă, antialunecare, cu structura metalica ramforsata </w:t>
            </w:r>
          </w:p>
          <w:p w14:paraId="66A22C68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3 roți cu rulmenți și luminoase cu led cu alimentare prin învârtirea roților: 2 roti frontale si o roata in spate</w:t>
            </w:r>
          </w:p>
          <w:p w14:paraId="768E7103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 xml:space="preserve">asamblată prin elemente de fixare care să asigure stabilitate </w:t>
            </w:r>
          </w:p>
          <w:p w14:paraId="51927B1F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maximă admisă: 50 kg</w:t>
            </w:r>
          </w:p>
          <w:p w14:paraId="7B8A37F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diametru roti: 2x121mm, 1x80mm;</w:t>
            </w:r>
          </w:p>
          <w:p w14:paraId="0092DC0D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vârsta recomandată: 2-6 ani+</w:t>
            </w:r>
          </w:p>
          <w:p w14:paraId="1D108B02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culoare: verde</w:t>
            </w:r>
          </w:p>
          <w:p w14:paraId="1EB18C9E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>Imagine indicativă:</w:t>
            </w:r>
          </w:p>
          <w:p w14:paraId="1C6C53EB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2BD4D077" wp14:editId="1E4E32C9">
                  <wp:extent cx="627744" cy="727217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9627" t="29426" r="47206" b="22862"/>
                          <a:stretch/>
                        </pic:blipFill>
                        <pic:spPr bwMode="auto">
                          <a:xfrm>
                            <a:off x="0" y="0"/>
                            <a:ext cx="633792" cy="73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56A3C254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5EA21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Garanție: </w:t>
            </w:r>
          </w:p>
        </w:tc>
      </w:tr>
      <w:tr w:rsidR="00CC2F70" w:rsidRPr="00FD179B" w14:paraId="01CC87CA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911A" w14:textId="5B3946C6" w:rsidR="00CC2F70" w:rsidRPr="00FD179B" w:rsidRDefault="004C58B3" w:rsidP="004C58B3">
            <w:pPr>
              <w:contextualSpacing/>
              <w:rPr>
                <w:i/>
                <w:lang w:val="ro-RO"/>
              </w:rPr>
            </w:pPr>
            <w:r w:rsidRPr="004C58B3">
              <w:rPr>
                <w:lang w:val="ro-RO"/>
              </w:rPr>
              <w:t xml:space="preserve">               18.</w:t>
            </w:r>
            <w:r>
              <w:rPr>
                <w:b/>
                <w:lang w:val="ro-RO"/>
              </w:rPr>
              <w:t xml:space="preserve"> </w:t>
            </w:r>
            <w:r w:rsidR="00CC2F70" w:rsidRPr="00FD179B">
              <w:rPr>
                <w:b/>
                <w:lang w:val="ro-RO"/>
              </w:rPr>
              <w:t>Trotinete</w:t>
            </w:r>
          </w:p>
        </w:tc>
      </w:tr>
      <w:tr w:rsidR="00CC2F70" w:rsidRPr="00FD179B" w14:paraId="79B04510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EEBB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lang w:val="ro-RO"/>
              </w:rPr>
              <w:t>Descriere generală:  Trotinetă pliabilă și ajustabilă</w:t>
            </w:r>
          </w:p>
        </w:tc>
      </w:tr>
      <w:tr w:rsidR="00CC2F70" w:rsidRPr="00FD179B" w14:paraId="3E9CC23C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7271" w14:textId="77777777" w:rsidR="00CC2F70" w:rsidRPr="00FD179B" w:rsidRDefault="00CC2F70" w:rsidP="008C33FE">
            <w:pPr>
              <w:ind w:left="-13" w:firstLine="13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t xml:space="preserve">Detalii specifice: </w:t>
            </w:r>
          </w:p>
          <w:p w14:paraId="61714E29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cadru și platofrmă: aluminiu</w:t>
            </w:r>
          </w:p>
          <w:p w14:paraId="52D07780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material roți: cauciuc</w:t>
            </w:r>
          </w:p>
          <w:p w14:paraId="228545F7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frână spate</w:t>
            </w:r>
          </w:p>
          <w:p w14:paraId="6DD9CDC0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număr roți: 2</w:t>
            </w:r>
          </w:p>
          <w:p w14:paraId="57B7215B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nu se pliază</w:t>
            </w:r>
          </w:p>
          <w:p w14:paraId="27877B66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fără suspensie și asistență electrică</w:t>
            </w:r>
          </w:p>
          <w:p w14:paraId="1395BBA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recomandată copiilor cu o înălțimea: 1.10 m - 1.25 m</w:t>
            </w:r>
          </w:p>
          <w:p w14:paraId="724C564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dimensiuni: L/l/h: 46x12x72 cm</w:t>
            </w:r>
          </w:p>
          <w:p w14:paraId="75969125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greutatea maximă: 50 kg</w:t>
            </w:r>
          </w:p>
          <w:p w14:paraId="2C4B30DA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greutate produs: 3 – 3,5 kg</w:t>
            </w:r>
          </w:p>
          <w:p w14:paraId="5B9DF123" w14:textId="77777777" w:rsidR="00CC2F70" w:rsidRPr="00FD179B" w:rsidRDefault="00CC2F70" w:rsidP="008C33FE">
            <w:pPr>
              <w:numPr>
                <w:ilvl w:val="0"/>
                <w:numId w:val="20"/>
              </w:numPr>
              <w:contextualSpacing/>
              <w:rPr>
                <w:lang w:val="ro-RO"/>
              </w:rPr>
            </w:pPr>
            <w:r w:rsidRPr="00FD179B">
              <w:rPr>
                <w:lang w:val="ro-RO"/>
              </w:rPr>
              <w:t>culoare: albastru/verde/roșu</w:t>
            </w:r>
          </w:p>
          <w:p w14:paraId="5538B2AA" w14:textId="77777777" w:rsidR="00CC2F70" w:rsidRPr="00FD179B" w:rsidRDefault="00CC2F70" w:rsidP="008C33FE">
            <w:pPr>
              <w:contextualSpacing/>
              <w:jc w:val="both"/>
              <w:rPr>
                <w:i/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>Imagine indicativă:</w:t>
            </w:r>
          </w:p>
          <w:p w14:paraId="7B2B139F" w14:textId="77777777" w:rsidR="00CC2F70" w:rsidRPr="00FD179B" w:rsidRDefault="00CC2F70" w:rsidP="008C33FE">
            <w:pPr>
              <w:contextualSpacing/>
              <w:rPr>
                <w:lang w:val="ro-RO"/>
              </w:rPr>
            </w:pPr>
            <w:r w:rsidRPr="00FD179B">
              <w:rPr>
                <w:noProof/>
              </w:rPr>
              <w:drawing>
                <wp:inline distT="0" distB="0" distL="0" distR="0" wp14:anchorId="38FEFC6C" wp14:editId="292685F1">
                  <wp:extent cx="398974" cy="553791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8195" t="14137" r="49756" b="31456"/>
                          <a:stretch/>
                        </pic:blipFill>
                        <pic:spPr bwMode="auto">
                          <a:xfrm>
                            <a:off x="0" y="0"/>
                            <a:ext cx="408231" cy="566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F70" w:rsidRPr="00FD179B" w14:paraId="4EE2D333" w14:textId="77777777" w:rsidTr="008C33FE">
        <w:tc>
          <w:tcPr>
            <w:tcW w:w="8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43ADC" w14:textId="77777777" w:rsidR="00CC2F70" w:rsidRPr="00FD179B" w:rsidRDefault="00CC2F70" w:rsidP="008C33FE">
            <w:pPr>
              <w:ind w:left="-13" w:firstLine="13"/>
              <w:rPr>
                <w:lang w:val="ro-RO"/>
              </w:rPr>
            </w:pPr>
            <w:r w:rsidRPr="00FD179B">
              <w:rPr>
                <w:i/>
                <w:lang w:val="ro-RO"/>
              </w:rPr>
              <w:lastRenderedPageBreak/>
              <w:t xml:space="preserve">Garanție: </w:t>
            </w:r>
            <w:r w:rsidRPr="00FD179B">
              <w:rPr>
                <w:lang w:val="ro-RO"/>
              </w:rPr>
              <w:t>24 luni</w:t>
            </w:r>
          </w:p>
        </w:tc>
      </w:tr>
    </w:tbl>
    <w:p w14:paraId="0492E3F6" w14:textId="77777777" w:rsidR="007F6072" w:rsidRDefault="007F6072" w:rsidP="007F6072">
      <w:pPr>
        <w:overflowPunct w:val="0"/>
        <w:autoSpaceDE w:val="0"/>
        <w:autoSpaceDN w:val="0"/>
        <w:adjustRightInd w:val="0"/>
        <w:ind w:firstLine="720"/>
        <w:jc w:val="both"/>
        <w:rPr>
          <w:lang w:val="pt-BR"/>
        </w:rPr>
      </w:pPr>
    </w:p>
    <w:p w14:paraId="1D602A29" w14:textId="6270DB20" w:rsidR="00C33992" w:rsidRPr="007F6072" w:rsidRDefault="007F6072" w:rsidP="007F6072">
      <w:pPr>
        <w:overflowPunct w:val="0"/>
        <w:autoSpaceDE w:val="0"/>
        <w:autoSpaceDN w:val="0"/>
        <w:adjustRightInd w:val="0"/>
        <w:ind w:firstLine="720"/>
        <w:jc w:val="both"/>
        <w:rPr>
          <w:lang w:val="pt-BR"/>
        </w:rPr>
      </w:pPr>
      <w:r w:rsidRPr="007F6072">
        <w:rPr>
          <w:lang w:val="pt-BR"/>
        </w:rPr>
        <w:t>Specificaţiile tehnice care indică o anumită origine, sursă, producţie, un procedeu special, o marcă de fabrică sau de comerţ, un brevet de invenţie, o licenţă de fabricaţie, sunt menționate doar pentru identificarea cu uşurinţă a tipului de produs şi NU au ca efect favorizarea sau eliminarea anumitor operatori economici sau a anumitor produse. Aceste specificaţii vor fi considerate ca având menţiunea de « sau echivalent ».</w:t>
      </w:r>
    </w:p>
    <w:p w14:paraId="0FECCA16" w14:textId="192CC711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 xml:space="preserve">Valoarea estimată a achiziţiei este de: </w:t>
      </w:r>
      <w:r w:rsidR="00CC2F70" w:rsidRPr="00FD179B">
        <w:rPr>
          <w:bCs/>
          <w:i/>
          <w:iCs/>
          <w:lang w:val="ro-RO"/>
        </w:rPr>
        <w:t xml:space="preserve">41,176.47 </w:t>
      </w:r>
      <w:r w:rsidRPr="00FD179B">
        <w:rPr>
          <w:lang w:val="ro-RO"/>
        </w:rPr>
        <w:t>lei fără TVA.</w:t>
      </w:r>
    </w:p>
    <w:p w14:paraId="0A11684A" w14:textId="77777777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>Oferta dumneavoastră, în formatul indicat în Anexa la prezenta Cerere de Ofertă, va fi depusă în conformitate cu termenii şi condiţiile de livrare precizate și va fi trimisă la:</w:t>
      </w:r>
    </w:p>
    <w:p w14:paraId="58DA9E7F" w14:textId="1F31A41D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>Adresa:</w:t>
      </w:r>
      <w:r w:rsidR="009B41E3" w:rsidRPr="00FD179B">
        <w:rPr>
          <w:lang w:val="ro-RO"/>
        </w:rPr>
        <w:t xml:space="preserve"> Romania, Iasi, Bd. Carol I, nr. 11, Corpul J</w:t>
      </w:r>
    </w:p>
    <w:p w14:paraId="55FF5024" w14:textId="6DBE4501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>Telefon/Fax:</w:t>
      </w:r>
      <w:r w:rsidR="00AE3843" w:rsidRPr="00FD179B">
        <w:rPr>
          <w:lang w:val="ro-RO"/>
        </w:rPr>
        <w:t xml:space="preserve"> 0232201102, interior 2343, 0232201148</w:t>
      </w:r>
    </w:p>
    <w:p w14:paraId="3EB26565" w14:textId="021BE385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>E-mail:</w:t>
      </w:r>
      <w:r w:rsidR="00AE3843" w:rsidRPr="00FD179B">
        <w:rPr>
          <w:lang w:val="ro-RO"/>
        </w:rPr>
        <w:t xml:space="preserve"> ramona.onofrei@uaic.ro</w:t>
      </w:r>
    </w:p>
    <w:p w14:paraId="5CE8B83E" w14:textId="6D28A749" w:rsidR="00831406" w:rsidRPr="00FD179B" w:rsidRDefault="00831406" w:rsidP="00831406">
      <w:pPr>
        <w:ind w:left="1260" w:hanging="540"/>
        <w:rPr>
          <w:lang w:val="ro-RO"/>
        </w:rPr>
      </w:pPr>
      <w:r w:rsidRPr="00FD179B">
        <w:rPr>
          <w:lang w:val="ro-RO"/>
        </w:rPr>
        <w:t xml:space="preserve">Persoană de contact: </w:t>
      </w:r>
      <w:r w:rsidR="00AE3843" w:rsidRPr="00FD179B">
        <w:rPr>
          <w:lang w:val="ro-RO"/>
        </w:rPr>
        <w:t>Ramona Onofrei</w:t>
      </w:r>
    </w:p>
    <w:p w14:paraId="4A6F5B05" w14:textId="5369F560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>Se acceptă oferte transmise în original, prin e-mail sau fax.</w:t>
      </w:r>
    </w:p>
    <w:p w14:paraId="4FC00691" w14:textId="77777777" w:rsidR="007F6072" w:rsidRDefault="007F6072" w:rsidP="00831406">
      <w:pPr>
        <w:jc w:val="both"/>
        <w:rPr>
          <w:lang w:val="ro-RO"/>
        </w:rPr>
      </w:pPr>
    </w:p>
    <w:p w14:paraId="36D19319" w14:textId="3EA15ED6" w:rsidR="00AE3843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>Preţul total ofertat trebuie să includă şi preţul pentru ambalare, transport</w:t>
      </w:r>
      <w:r w:rsidR="00987834" w:rsidRPr="00FD179B">
        <w:rPr>
          <w:lang w:val="ro-RO"/>
        </w:rPr>
        <w:t xml:space="preserve"> </w:t>
      </w:r>
      <w:r w:rsidRPr="00FD179B">
        <w:rPr>
          <w:lang w:val="ro-RO"/>
        </w:rPr>
        <w:t>şi orice alte costuri necesare livrării produsului la următoarea destinatie finală</w:t>
      </w:r>
      <w:r w:rsidR="00AE3843" w:rsidRPr="00FD179B">
        <w:rPr>
          <w:lang w:val="ro-RO"/>
        </w:rPr>
        <w:t>: Scoala Gimnaziala „Junior”, strada Pacurari, nr. 9, Iasi.</w:t>
      </w:r>
    </w:p>
    <w:p w14:paraId="00F40080" w14:textId="10BF6E08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>Oferta va fi exprimată în Lei, iar TVA va fi indicat separat, (5%, 9% sau 19%, dupa cum este aplicabil).</w:t>
      </w:r>
    </w:p>
    <w:p w14:paraId="13C9D09E" w14:textId="7BA0C5F9" w:rsidR="00831406" w:rsidRPr="00FD179B" w:rsidRDefault="00831406" w:rsidP="00831406">
      <w:pPr>
        <w:jc w:val="both"/>
        <w:rPr>
          <w:lang w:val="ro-RO"/>
        </w:rPr>
      </w:pPr>
      <w:proofErr w:type="spellStart"/>
      <w:r w:rsidRPr="00FD179B">
        <w:t>Livrarea</w:t>
      </w:r>
      <w:proofErr w:type="spellEnd"/>
      <w:r w:rsidRPr="00FD179B">
        <w:t xml:space="preserve"> se </w:t>
      </w:r>
      <w:proofErr w:type="spellStart"/>
      <w:r w:rsidRPr="00FD179B">
        <w:t>efectuează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cel</w:t>
      </w:r>
      <w:proofErr w:type="spellEnd"/>
      <w:r w:rsidRPr="00FD179B">
        <w:t xml:space="preserve"> </w:t>
      </w:r>
      <w:proofErr w:type="spellStart"/>
      <w:r w:rsidRPr="00FD179B">
        <w:t>mult</w:t>
      </w:r>
      <w:proofErr w:type="spellEnd"/>
      <w:r w:rsidRPr="00FD179B">
        <w:t xml:space="preserve"> </w:t>
      </w:r>
      <w:r w:rsidR="0064262A" w:rsidRPr="00FD179B">
        <w:t>3</w:t>
      </w:r>
      <w:r w:rsidR="00AE3843" w:rsidRPr="00FD179B">
        <w:t xml:space="preserve">0 </w:t>
      </w:r>
      <w:proofErr w:type="spellStart"/>
      <w:r w:rsidR="00AE3843" w:rsidRPr="00FD179B">
        <w:t>zile</w:t>
      </w:r>
      <w:proofErr w:type="spellEnd"/>
      <w:r w:rsidRPr="00FD179B">
        <w:t xml:space="preserve"> de la </w:t>
      </w:r>
      <w:proofErr w:type="spellStart"/>
      <w:r w:rsidRPr="00FD179B">
        <w:t>semnare</w:t>
      </w:r>
      <w:r w:rsidR="00AE3843" w:rsidRPr="00FD179B">
        <w:t>a</w:t>
      </w:r>
      <w:proofErr w:type="spellEnd"/>
      <w:r w:rsidR="00F151E2" w:rsidRPr="00FD179B">
        <w:rPr>
          <w:lang w:val="ro-RO"/>
        </w:rPr>
        <w:t xml:space="preserve"> Contractului</w:t>
      </w:r>
      <w:r w:rsidR="003278F0">
        <w:rPr>
          <w:lang w:val="ro-RO"/>
        </w:rPr>
        <w:t xml:space="preserve">/Notei de comanda, </w:t>
      </w:r>
      <w:r w:rsidRPr="00FD179B">
        <w:rPr>
          <w:lang w:val="ro-RO"/>
        </w:rPr>
        <w:t>la destinația finală indicată.</w:t>
      </w:r>
    </w:p>
    <w:p w14:paraId="40550511" w14:textId="72F1F615" w:rsidR="00831406" w:rsidRPr="00FD179B" w:rsidRDefault="00831406" w:rsidP="00831406">
      <w:pPr>
        <w:jc w:val="both"/>
        <w:rPr>
          <w:lang w:val="ro-RO"/>
        </w:rPr>
      </w:pPr>
      <w:r w:rsidRPr="00FD179B">
        <w:rPr>
          <w:bCs/>
          <w:lang w:val="ro-RO"/>
        </w:rPr>
        <w:t>Plata</w:t>
      </w:r>
      <w:r w:rsidRPr="00FD179B">
        <w:rPr>
          <w:b/>
          <w:lang w:val="ro-RO"/>
        </w:rPr>
        <w:t xml:space="preserve"> </w:t>
      </w:r>
      <w:r w:rsidR="0064262A" w:rsidRPr="00FD179B">
        <w:rPr>
          <w:lang w:val="ro-RO"/>
        </w:rPr>
        <w:t>facturii se va efectua în lei, pe baza facturii furnizorului si a celorlalte documente insotitoare, precum si a documentelor emise de autoritate</w:t>
      </w:r>
      <w:r w:rsidR="008335CB" w:rsidRPr="00FD179B">
        <w:rPr>
          <w:lang w:val="ro-RO"/>
        </w:rPr>
        <w:t>a contractanta pentru receptie.</w:t>
      </w:r>
    </w:p>
    <w:p w14:paraId="626974F6" w14:textId="363209E5" w:rsidR="00477E05" w:rsidRPr="00FD179B" w:rsidRDefault="008335CB" w:rsidP="00477E05">
      <w:pPr>
        <w:jc w:val="both"/>
        <w:rPr>
          <w:lang w:val="ro-RO"/>
        </w:rPr>
      </w:pPr>
      <w:r w:rsidRPr="00FD179B">
        <w:rPr>
          <w:lang w:val="ro-RO"/>
        </w:rPr>
        <w:t>In conformitate</w:t>
      </w:r>
      <w:r w:rsidR="00477E05" w:rsidRPr="00FD179B">
        <w:rPr>
          <w:lang w:val="ro-RO"/>
        </w:rPr>
        <w:t xml:space="preserve"> cu prevederile Legii 139/2022, contractantul are obligația de a emite facturi electronice și de a le transmite Autorității contractante prin s</w:t>
      </w:r>
      <w:r w:rsidR="00756CE2" w:rsidRPr="00FD179B">
        <w:rPr>
          <w:lang w:val="ro-RO"/>
        </w:rPr>
        <w:t>istemul national privind factura</w:t>
      </w:r>
      <w:r w:rsidR="00477E05" w:rsidRPr="00FD179B">
        <w:rPr>
          <w:lang w:val="ro-RO"/>
        </w:rPr>
        <w:t xml:space="preserve"> electronica  RO e-factura. </w:t>
      </w:r>
    </w:p>
    <w:p w14:paraId="48D95E26" w14:textId="005545F5" w:rsidR="00477E05" w:rsidRPr="00FD179B" w:rsidRDefault="00477E05" w:rsidP="00477E05">
      <w:pPr>
        <w:jc w:val="both"/>
        <w:rPr>
          <w:lang w:val="ro-RO"/>
        </w:rPr>
      </w:pPr>
      <w:r w:rsidRPr="00FD179B">
        <w:rPr>
          <w:lang w:val="ro-RO"/>
        </w:rPr>
        <w:t>Termenul de plata este:</w:t>
      </w:r>
    </w:p>
    <w:p w14:paraId="55FDB0D2" w14:textId="77777777" w:rsidR="00477E05" w:rsidRPr="00FD179B" w:rsidRDefault="00477E05" w:rsidP="00477E05">
      <w:pPr>
        <w:jc w:val="both"/>
        <w:rPr>
          <w:lang w:val="ro-RO"/>
        </w:rPr>
      </w:pPr>
      <w:r w:rsidRPr="00FD179B">
        <w:rPr>
          <w:lang w:val="ro-RO"/>
        </w:rPr>
        <w:t>a) 60 de zile calendaristice de la data la care factura electronică este disponibilă spre descărcare de către Autoritatea Contractantă din sistemul RO e-factura, dacă recepția produselor este anterioară acestei date;</w:t>
      </w:r>
    </w:p>
    <w:p w14:paraId="18B04032" w14:textId="48DA471B" w:rsidR="00831406" w:rsidRPr="00FD179B" w:rsidRDefault="00477E05" w:rsidP="00477E05">
      <w:pPr>
        <w:jc w:val="both"/>
        <w:rPr>
          <w:lang w:val="ro-RO"/>
        </w:rPr>
      </w:pPr>
      <w:r w:rsidRPr="00FD179B">
        <w:rPr>
          <w:lang w:val="ro-RO"/>
        </w:rPr>
        <w:t>b) 60 de zile calendaristice de la data recepției produselor dacă factura electronică este disponibilă spre descărcare de către Autoritatea Contractanta din sistemul RO e-factura, la data receptiei ori anterior acestei date.</w:t>
      </w:r>
    </w:p>
    <w:p w14:paraId="78E6BCB5" w14:textId="0786DF62" w:rsidR="003F04C1" w:rsidRPr="00FD179B" w:rsidRDefault="003F04C1" w:rsidP="00477E05">
      <w:pPr>
        <w:jc w:val="both"/>
        <w:rPr>
          <w:rFonts w:eastAsia="Calibri"/>
          <w:bCs/>
          <w:lang w:val="ro-RO"/>
        </w:rPr>
      </w:pPr>
      <w:r w:rsidRPr="00FD179B">
        <w:rPr>
          <w:rFonts w:eastAsia="Calibri"/>
          <w:bCs/>
          <w:lang w:val="ro-RO"/>
        </w:rPr>
        <w:t>Termenul de plata de 60 de zile este necesar avand in vedere mecanismul Cererilor de transfer prin care se realizeaza decontarea cheltuielilor din cadrul programului PNRR.</w:t>
      </w:r>
    </w:p>
    <w:p w14:paraId="1F627F75" w14:textId="77777777" w:rsidR="007F6072" w:rsidRDefault="007F6072" w:rsidP="0008202C">
      <w:pPr>
        <w:autoSpaceDE w:val="0"/>
        <w:autoSpaceDN w:val="0"/>
        <w:adjustRightInd w:val="0"/>
        <w:jc w:val="both"/>
        <w:rPr>
          <w:lang w:val="ro-RO"/>
        </w:rPr>
      </w:pPr>
    </w:p>
    <w:p w14:paraId="7E1669DD" w14:textId="187D70F1" w:rsidR="008D5100" w:rsidRPr="00FD179B" w:rsidRDefault="00831406" w:rsidP="007F6072">
      <w:pPr>
        <w:autoSpaceDE w:val="0"/>
        <w:autoSpaceDN w:val="0"/>
        <w:adjustRightInd w:val="0"/>
        <w:ind w:firstLine="720"/>
        <w:jc w:val="both"/>
        <w:rPr>
          <w:lang w:val="ro-RO"/>
        </w:rPr>
      </w:pPr>
      <w:r w:rsidRPr="00FD179B">
        <w:rPr>
          <w:lang w:val="ro-RO"/>
        </w:rPr>
        <w:t>Oferta dvs. trebuie să fie însoțită de</w:t>
      </w:r>
      <w:r w:rsidR="008D5100" w:rsidRPr="00FD179B">
        <w:rPr>
          <w:lang w:val="ro-RO"/>
        </w:rPr>
        <w:t>:</w:t>
      </w:r>
      <w:r w:rsidRPr="00FD179B">
        <w:rPr>
          <w:lang w:val="ro-RO"/>
        </w:rPr>
        <w:t xml:space="preserve"> </w:t>
      </w:r>
    </w:p>
    <w:p w14:paraId="3B10E4DB" w14:textId="2647A193" w:rsidR="008D5100" w:rsidRPr="00FD179B" w:rsidRDefault="008D5100" w:rsidP="008D5100">
      <w:pPr>
        <w:jc w:val="both"/>
      </w:pPr>
      <w:r w:rsidRPr="00FD179B">
        <w:rPr>
          <w:lang w:val="ro-RO"/>
        </w:rPr>
        <w:t xml:space="preserve">1) o copie a </w:t>
      </w:r>
      <w:proofErr w:type="spellStart"/>
      <w:r w:rsidRPr="00FD179B">
        <w:rPr>
          <w:b/>
        </w:rPr>
        <w:t>Certificatul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constatator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emis</w:t>
      </w:r>
      <w:proofErr w:type="spellEnd"/>
      <w:r w:rsidRPr="00FD179B">
        <w:rPr>
          <w:b/>
        </w:rPr>
        <w:t xml:space="preserve"> de </w:t>
      </w:r>
      <w:proofErr w:type="spellStart"/>
      <w:r w:rsidRPr="00FD179B">
        <w:rPr>
          <w:b/>
        </w:rPr>
        <w:t>Oficiul</w:t>
      </w:r>
      <w:proofErr w:type="spellEnd"/>
      <w:r w:rsidRPr="00FD179B">
        <w:rPr>
          <w:b/>
        </w:rPr>
        <w:t xml:space="preserve"> </w:t>
      </w:r>
      <w:r w:rsidR="0005733F" w:rsidRPr="00FD179B">
        <w:rPr>
          <w:b/>
        </w:rPr>
        <w:t xml:space="preserve">National al </w:t>
      </w:r>
      <w:proofErr w:type="spellStart"/>
      <w:r w:rsidRPr="00FD179B">
        <w:rPr>
          <w:b/>
        </w:rPr>
        <w:t>Registrului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Comertului</w:t>
      </w:r>
      <w:proofErr w:type="spellEnd"/>
      <w:r w:rsidRPr="00FD179B">
        <w:t xml:space="preserve"> de </w:t>
      </w:r>
      <w:proofErr w:type="spellStart"/>
      <w:r w:rsidRPr="00FD179B">
        <w:t>pe</w:t>
      </w:r>
      <w:proofErr w:type="spellEnd"/>
      <w:r w:rsidRPr="00FD179B">
        <w:t xml:space="preserve"> </w:t>
      </w:r>
      <w:proofErr w:type="spellStart"/>
      <w:r w:rsidRPr="00FD179B">
        <w:t>raza</w:t>
      </w:r>
      <w:proofErr w:type="spellEnd"/>
      <w:r w:rsidRPr="00FD179B">
        <w:t xml:space="preserve"> </w:t>
      </w:r>
      <w:proofErr w:type="spellStart"/>
      <w:r w:rsidRPr="00FD179B">
        <w:t>caruia</w:t>
      </w:r>
      <w:proofErr w:type="spellEnd"/>
      <w:r w:rsidRPr="00FD179B">
        <w:t xml:space="preserve"> </w:t>
      </w:r>
      <w:proofErr w:type="spellStart"/>
      <w:r w:rsidRPr="00FD179B">
        <w:t>este</w:t>
      </w:r>
      <w:proofErr w:type="spellEnd"/>
      <w:r w:rsidRPr="00FD179B">
        <w:t xml:space="preserve"> </w:t>
      </w:r>
      <w:proofErr w:type="spellStart"/>
      <w:r w:rsidRPr="00FD179B">
        <w:t>situat</w:t>
      </w:r>
      <w:proofErr w:type="spellEnd"/>
      <w:r w:rsidRPr="00FD179B">
        <w:t xml:space="preserve"> </w:t>
      </w:r>
      <w:proofErr w:type="spellStart"/>
      <w:r w:rsidRPr="00FD179B">
        <w:t>sediul</w:t>
      </w:r>
      <w:proofErr w:type="spellEnd"/>
      <w:r w:rsidRPr="00FD179B">
        <w:t xml:space="preserve"> </w:t>
      </w:r>
      <w:proofErr w:type="spellStart"/>
      <w:r w:rsidRPr="00FD179B">
        <w:t>ofertantului</w:t>
      </w:r>
      <w:proofErr w:type="spellEnd"/>
      <w:r w:rsidRPr="00FD179B">
        <w:t xml:space="preserve">, din care </w:t>
      </w:r>
      <w:proofErr w:type="spellStart"/>
      <w:r w:rsidRPr="00FD179B">
        <w:t>să</w:t>
      </w:r>
      <w:proofErr w:type="spellEnd"/>
      <w:r w:rsidRPr="00FD179B">
        <w:t xml:space="preserve"> </w:t>
      </w:r>
      <w:proofErr w:type="spellStart"/>
      <w:r w:rsidRPr="00FD179B">
        <w:t>rezulte</w:t>
      </w:r>
      <w:proofErr w:type="spellEnd"/>
      <w:r w:rsidRPr="00FD179B">
        <w:t xml:space="preserve"> </w:t>
      </w:r>
      <w:proofErr w:type="spellStart"/>
      <w:r w:rsidRPr="00FD179B">
        <w:t>numele</w:t>
      </w:r>
      <w:proofErr w:type="spellEnd"/>
      <w:r w:rsidRPr="00FD179B">
        <w:t xml:space="preserve"> </w:t>
      </w:r>
      <w:proofErr w:type="spellStart"/>
      <w:r w:rsidRPr="00FD179B">
        <w:t>complet</w:t>
      </w:r>
      <w:proofErr w:type="spellEnd"/>
      <w:r w:rsidRPr="00FD179B">
        <w:t xml:space="preserve">, </w:t>
      </w:r>
      <w:proofErr w:type="spellStart"/>
      <w:r w:rsidRPr="00FD179B">
        <w:t>sediul</w:t>
      </w:r>
      <w:proofErr w:type="spellEnd"/>
      <w:r w:rsidRPr="00FD179B">
        <w:t xml:space="preserve">, </w:t>
      </w:r>
      <w:proofErr w:type="spellStart"/>
      <w:r w:rsidRPr="00FD179B">
        <w:t>domeniul</w:t>
      </w:r>
      <w:proofErr w:type="spellEnd"/>
      <w:r w:rsidRPr="00FD179B">
        <w:t xml:space="preserve"> de </w:t>
      </w:r>
      <w:proofErr w:type="spellStart"/>
      <w:r w:rsidRPr="00FD179B">
        <w:t>activitate</w:t>
      </w:r>
      <w:proofErr w:type="spellEnd"/>
      <w:r w:rsidRPr="00FD179B">
        <w:t xml:space="preserve">, </w:t>
      </w:r>
      <w:proofErr w:type="spellStart"/>
      <w:r w:rsidRPr="00FD179B">
        <w:t>respectiv</w:t>
      </w:r>
      <w:proofErr w:type="spellEnd"/>
      <w:r w:rsidRPr="00FD179B">
        <w:t xml:space="preserve"> </w:t>
      </w:r>
      <w:proofErr w:type="spellStart"/>
      <w:r w:rsidRPr="00FD179B">
        <w:t>faptul</w:t>
      </w:r>
      <w:proofErr w:type="spellEnd"/>
      <w:r w:rsidRPr="00FD179B">
        <w:t xml:space="preserve"> </w:t>
      </w:r>
      <w:proofErr w:type="spellStart"/>
      <w:r w:rsidRPr="00FD179B">
        <w:t>că</w:t>
      </w:r>
      <w:proofErr w:type="spellEnd"/>
      <w:r w:rsidRPr="00FD179B">
        <w:t xml:space="preserve"> </w:t>
      </w:r>
      <w:proofErr w:type="spellStart"/>
      <w:r w:rsidRPr="00FD179B">
        <w:rPr>
          <w:b/>
        </w:rPr>
        <w:t>operatorul</w:t>
      </w:r>
      <w:proofErr w:type="spellEnd"/>
      <w:r w:rsidRPr="00FD179B">
        <w:rPr>
          <w:b/>
        </w:rPr>
        <w:t xml:space="preserve"> economic are </w:t>
      </w:r>
      <w:proofErr w:type="spellStart"/>
      <w:r w:rsidRPr="00FD179B">
        <w:rPr>
          <w:b/>
        </w:rPr>
        <w:t>capacitatea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profesională</w:t>
      </w:r>
      <w:proofErr w:type="spellEnd"/>
      <w:r w:rsidRPr="00FD179B">
        <w:rPr>
          <w:b/>
        </w:rPr>
        <w:t xml:space="preserve"> de a </w:t>
      </w:r>
      <w:proofErr w:type="spellStart"/>
      <w:r w:rsidRPr="00FD179B">
        <w:rPr>
          <w:b/>
        </w:rPr>
        <w:t>realiza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activităţile</w:t>
      </w:r>
      <w:proofErr w:type="spellEnd"/>
      <w:r w:rsidRPr="00FD179B">
        <w:rPr>
          <w:b/>
        </w:rPr>
        <w:t xml:space="preserve"> care </w:t>
      </w:r>
      <w:proofErr w:type="spellStart"/>
      <w:r w:rsidRPr="00FD179B">
        <w:rPr>
          <w:b/>
        </w:rPr>
        <w:t>fac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obiectul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contractului</w:t>
      </w:r>
      <w:proofErr w:type="spellEnd"/>
      <w:r w:rsidRPr="00FD179B">
        <w:t xml:space="preserve"> (</w:t>
      </w:r>
      <w:proofErr w:type="spellStart"/>
      <w:r w:rsidRPr="00FD179B">
        <w:t>Obiectul</w:t>
      </w:r>
      <w:proofErr w:type="spellEnd"/>
      <w:r w:rsidRPr="00FD179B">
        <w:t xml:space="preserve"> </w:t>
      </w:r>
      <w:proofErr w:type="spellStart"/>
      <w:r w:rsidRPr="00FD179B">
        <w:t>contractului</w:t>
      </w:r>
      <w:proofErr w:type="spellEnd"/>
      <w:r w:rsidRPr="00FD179B">
        <w:t xml:space="preserve"> </w:t>
      </w:r>
      <w:proofErr w:type="spellStart"/>
      <w:r w:rsidRPr="00FD179B">
        <w:t>trebuie</w:t>
      </w:r>
      <w:proofErr w:type="spellEnd"/>
      <w:r w:rsidRPr="00FD179B">
        <w:t xml:space="preserve"> </w:t>
      </w:r>
      <w:proofErr w:type="spellStart"/>
      <w:r w:rsidRPr="00FD179B">
        <w:t>să</w:t>
      </w:r>
      <w:proofErr w:type="spellEnd"/>
      <w:r w:rsidRPr="00FD179B">
        <w:t xml:space="preserve"> </w:t>
      </w:r>
      <w:proofErr w:type="spellStart"/>
      <w:r w:rsidRPr="00FD179B">
        <w:t>aibă</w:t>
      </w:r>
      <w:proofErr w:type="spellEnd"/>
      <w:r w:rsidRPr="00FD179B">
        <w:t xml:space="preserve"> </w:t>
      </w:r>
      <w:proofErr w:type="spellStart"/>
      <w:r w:rsidRPr="00FD179B">
        <w:t>corespondent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codurile</w:t>
      </w:r>
      <w:proofErr w:type="spellEnd"/>
      <w:r w:rsidRPr="00FD179B">
        <w:t xml:space="preserve"> CAEN din </w:t>
      </w:r>
      <w:proofErr w:type="spellStart"/>
      <w:r w:rsidRPr="00FD179B">
        <w:t>certificatul</w:t>
      </w:r>
      <w:proofErr w:type="spellEnd"/>
      <w:r w:rsidRPr="00FD179B">
        <w:t xml:space="preserve"> </w:t>
      </w:r>
      <w:proofErr w:type="spellStart"/>
      <w:r w:rsidRPr="00FD179B">
        <w:t>constatator</w:t>
      </w:r>
      <w:proofErr w:type="spellEnd"/>
      <w:r w:rsidRPr="00FD179B">
        <w:t xml:space="preserve"> </w:t>
      </w:r>
      <w:proofErr w:type="spellStart"/>
      <w:r w:rsidRPr="00FD179B">
        <w:t>emis</w:t>
      </w:r>
      <w:proofErr w:type="spellEnd"/>
      <w:r w:rsidRPr="00FD179B">
        <w:t xml:space="preserve"> de ONRC), </w:t>
      </w:r>
      <w:proofErr w:type="spellStart"/>
      <w:r w:rsidRPr="00FD179B">
        <w:t>precum</w:t>
      </w:r>
      <w:proofErr w:type="spellEnd"/>
      <w:r w:rsidRPr="00FD179B">
        <w:t xml:space="preserve"> </w:t>
      </w:r>
      <w:proofErr w:type="spellStart"/>
      <w:r w:rsidRPr="00FD179B">
        <w:t>și</w:t>
      </w:r>
      <w:proofErr w:type="spellEnd"/>
      <w:r w:rsidRPr="00FD179B">
        <w:t xml:space="preserve"> </w:t>
      </w:r>
      <w:proofErr w:type="spellStart"/>
      <w:r w:rsidRPr="00FD179B">
        <w:t>faptul</w:t>
      </w:r>
      <w:proofErr w:type="spellEnd"/>
      <w:r w:rsidRPr="00FD179B">
        <w:t xml:space="preserve"> </w:t>
      </w:r>
      <w:proofErr w:type="spellStart"/>
      <w:r w:rsidRPr="00FD179B">
        <w:t>că</w:t>
      </w:r>
      <w:proofErr w:type="spellEnd"/>
      <w:r w:rsidRPr="00FD179B">
        <w:t xml:space="preserve"> </w:t>
      </w:r>
      <w:proofErr w:type="spellStart"/>
      <w:r w:rsidRPr="00FD179B">
        <w:t>operatorul</w:t>
      </w:r>
      <w:proofErr w:type="spellEnd"/>
      <w:r w:rsidRPr="00FD179B">
        <w:t xml:space="preserve"> economic </w:t>
      </w:r>
      <w:proofErr w:type="spellStart"/>
      <w:r w:rsidRPr="00FD179B">
        <w:t>este</w:t>
      </w:r>
      <w:proofErr w:type="spellEnd"/>
      <w:r w:rsidRPr="00FD179B">
        <w:t xml:space="preserve"> legal </w:t>
      </w:r>
      <w:proofErr w:type="spellStart"/>
      <w:r w:rsidRPr="00FD179B">
        <w:t>constituit</w:t>
      </w:r>
      <w:proofErr w:type="spellEnd"/>
      <w:r w:rsidRPr="00FD179B">
        <w:t xml:space="preserve">, </w:t>
      </w:r>
      <w:proofErr w:type="spellStart"/>
      <w:r w:rsidRPr="00FD179B">
        <w:t>că</w:t>
      </w:r>
      <w:proofErr w:type="spellEnd"/>
      <w:r w:rsidRPr="00FD179B">
        <w:t xml:space="preserve"> nu se </w:t>
      </w:r>
      <w:proofErr w:type="spellStart"/>
      <w:r w:rsidRPr="00FD179B">
        <w:t>află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niciuna</w:t>
      </w:r>
      <w:proofErr w:type="spellEnd"/>
      <w:r w:rsidRPr="00FD179B">
        <w:t xml:space="preserve"> </w:t>
      </w:r>
      <w:proofErr w:type="spellStart"/>
      <w:r w:rsidRPr="00FD179B">
        <w:t>dintre</w:t>
      </w:r>
      <w:proofErr w:type="spellEnd"/>
      <w:r w:rsidRPr="00FD179B">
        <w:t xml:space="preserve"> </w:t>
      </w:r>
      <w:proofErr w:type="spellStart"/>
      <w:r w:rsidRPr="00FD179B">
        <w:t>situaţiile</w:t>
      </w:r>
      <w:proofErr w:type="spellEnd"/>
      <w:r w:rsidRPr="00FD179B">
        <w:t xml:space="preserve"> de </w:t>
      </w:r>
      <w:proofErr w:type="spellStart"/>
      <w:r w:rsidRPr="00FD179B">
        <w:t>anulare</w:t>
      </w:r>
      <w:proofErr w:type="spellEnd"/>
      <w:r w:rsidRPr="00FD179B">
        <w:t xml:space="preserve"> a </w:t>
      </w:r>
      <w:proofErr w:type="spellStart"/>
      <w:r w:rsidRPr="00FD179B">
        <w:t>constituirii</w:t>
      </w:r>
      <w:proofErr w:type="spellEnd"/>
      <w:r w:rsidRPr="00FD179B">
        <w:t>.</w:t>
      </w:r>
    </w:p>
    <w:p w14:paraId="12287DE7" w14:textId="77777777" w:rsidR="008D5100" w:rsidRPr="00FD179B" w:rsidRDefault="008D5100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spellStart"/>
      <w:r w:rsidRPr="00FD179B">
        <w:t>Informatiile</w:t>
      </w:r>
      <w:proofErr w:type="spellEnd"/>
      <w:r w:rsidRPr="00FD179B">
        <w:t xml:space="preserve"> </w:t>
      </w:r>
      <w:proofErr w:type="spellStart"/>
      <w:r w:rsidRPr="00FD179B">
        <w:t>cuprinse</w:t>
      </w:r>
      <w:proofErr w:type="spellEnd"/>
      <w:r w:rsidRPr="00FD179B">
        <w:t xml:space="preserve"> in </w:t>
      </w:r>
      <w:proofErr w:type="spellStart"/>
      <w:r w:rsidRPr="00FD179B">
        <w:t>acest</w:t>
      </w:r>
      <w:proofErr w:type="spellEnd"/>
      <w:r w:rsidRPr="00FD179B">
        <w:t xml:space="preserve"> document, </w:t>
      </w:r>
      <w:proofErr w:type="spellStart"/>
      <w:r w:rsidRPr="00FD179B">
        <w:t>trebuie</w:t>
      </w:r>
      <w:proofErr w:type="spellEnd"/>
      <w:r w:rsidRPr="00FD179B">
        <w:t xml:space="preserve"> </w:t>
      </w:r>
      <w:proofErr w:type="spellStart"/>
      <w:r w:rsidRPr="00FD179B">
        <w:t>sa</w:t>
      </w:r>
      <w:proofErr w:type="spellEnd"/>
      <w:r w:rsidRPr="00FD179B">
        <w:t xml:space="preserve"> fie </w:t>
      </w:r>
      <w:proofErr w:type="spellStart"/>
      <w:r w:rsidRPr="00FD179B">
        <w:t>reale</w:t>
      </w:r>
      <w:proofErr w:type="spellEnd"/>
      <w:r w:rsidRPr="00FD179B">
        <w:t>/</w:t>
      </w:r>
      <w:proofErr w:type="spellStart"/>
      <w:r w:rsidRPr="00FD179B">
        <w:t>actuale</w:t>
      </w:r>
      <w:proofErr w:type="spellEnd"/>
      <w:r w:rsidRPr="00FD179B">
        <w:t xml:space="preserve"> la data </w:t>
      </w:r>
      <w:proofErr w:type="spellStart"/>
      <w:r w:rsidRPr="00FD179B">
        <w:t>prezentarii</w:t>
      </w:r>
      <w:proofErr w:type="spellEnd"/>
      <w:r w:rsidRPr="00FD179B">
        <w:t xml:space="preserve">. </w:t>
      </w:r>
    </w:p>
    <w:p w14:paraId="3672C050" w14:textId="77777777" w:rsidR="008D5100" w:rsidRPr="00FD179B" w:rsidRDefault="008D5100" w:rsidP="008D5100">
      <w:pPr>
        <w:jc w:val="both"/>
      </w:pPr>
      <w:proofErr w:type="spellStart"/>
      <w:r w:rsidRPr="00FD179B">
        <w:lastRenderedPageBreak/>
        <w:t>Cerinţa</w:t>
      </w:r>
      <w:proofErr w:type="spellEnd"/>
      <w:r w:rsidRPr="00FD179B">
        <w:t xml:space="preserve"> se </w:t>
      </w:r>
      <w:proofErr w:type="spellStart"/>
      <w:r w:rsidRPr="00FD179B">
        <w:t>aplică</w:t>
      </w:r>
      <w:proofErr w:type="spellEnd"/>
      <w:r w:rsidRPr="00FD179B">
        <w:t xml:space="preserve"> </w:t>
      </w:r>
      <w:proofErr w:type="spellStart"/>
      <w:r w:rsidRPr="00FD179B">
        <w:t>inclusiv</w:t>
      </w:r>
      <w:proofErr w:type="spellEnd"/>
      <w:r w:rsidRPr="00FD179B">
        <w:t xml:space="preserve"> </w:t>
      </w:r>
      <w:proofErr w:type="spellStart"/>
      <w:r w:rsidRPr="00FD179B">
        <w:t>pentru</w:t>
      </w:r>
      <w:proofErr w:type="spellEnd"/>
      <w:r w:rsidRPr="00FD179B">
        <w:t xml:space="preserve"> </w:t>
      </w:r>
      <w:proofErr w:type="spellStart"/>
      <w:r w:rsidRPr="00FD179B">
        <w:t>subcontractanţi</w:t>
      </w:r>
      <w:proofErr w:type="spellEnd"/>
      <w:r w:rsidRPr="00FD179B">
        <w:t xml:space="preserve"> </w:t>
      </w:r>
      <w:proofErr w:type="spellStart"/>
      <w:r w:rsidRPr="00FD179B">
        <w:t>şi</w:t>
      </w:r>
      <w:proofErr w:type="spellEnd"/>
      <w:r w:rsidRPr="00FD179B">
        <w:t>/</w:t>
      </w:r>
      <w:proofErr w:type="spellStart"/>
      <w:r w:rsidRPr="00FD179B">
        <w:t>sau</w:t>
      </w:r>
      <w:proofErr w:type="spellEnd"/>
      <w:r w:rsidRPr="00FD179B">
        <w:t xml:space="preserve"> </w:t>
      </w:r>
      <w:proofErr w:type="spellStart"/>
      <w:r w:rsidRPr="00FD179B">
        <w:t>terţi</w:t>
      </w:r>
      <w:proofErr w:type="spellEnd"/>
      <w:r w:rsidRPr="00FD179B">
        <w:t xml:space="preserve"> </w:t>
      </w:r>
      <w:proofErr w:type="spellStart"/>
      <w:r w:rsidRPr="00FD179B">
        <w:t>susţinători</w:t>
      </w:r>
      <w:proofErr w:type="spellEnd"/>
      <w:r w:rsidRPr="00FD179B">
        <w:t>.</w:t>
      </w:r>
    </w:p>
    <w:p w14:paraId="6B489C25" w14:textId="77777777" w:rsidR="008D5100" w:rsidRPr="00FD179B" w:rsidRDefault="008D5100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proofErr w:type="spellStart"/>
      <w:r w:rsidRPr="00FD179B">
        <w:rPr>
          <w:u w:val="single"/>
        </w:rPr>
        <w:t>Nota</w:t>
      </w:r>
      <w:proofErr w:type="spellEnd"/>
      <w:r w:rsidRPr="00FD179B">
        <w:rPr>
          <w:u w:val="single"/>
        </w:rPr>
        <w:t xml:space="preserve">: Se </w:t>
      </w:r>
      <w:proofErr w:type="spellStart"/>
      <w:r w:rsidRPr="00FD179B">
        <w:rPr>
          <w:u w:val="single"/>
        </w:rPr>
        <w:t>permite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dovedirea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capacitatii</w:t>
      </w:r>
      <w:proofErr w:type="spellEnd"/>
      <w:r w:rsidRPr="00FD179B">
        <w:rPr>
          <w:u w:val="single"/>
        </w:rPr>
        <w:t xml:space="preserve"> de </w:t>
      </w:r>
      <w:proofErr w:type="spellStart"/>
      <w:r w:rsidRPr="00FD179B">
        <w:rPr>
          <w:u w:val="single"/>
        </w:rPr>
        <w:t>exercitare</w:t>
      </w:r>
      <w:proofErr w:type="spellEnd"/>
      <w:r w:rsidRPr="00FD179B">
        <w:rPr>
          <w:u w:val="single"/>
        </w:rPr>
        <w:t xml:space="preserve"> a </w:t>
      </w:r>
      <w:proofErr w:type="spellStart"/>
      <w:r w:rsidRPr="00FD179B">
        <w:rPr>
          <w:u w:val="single"/>
        </w:rPr>
        <w:t>activitatii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profesionale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si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prin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prezentarea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certificatului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constatator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emis</w:t>
      </w:r>
      <w:proofErr w:type="spellEnd"/>
      <w:r w:rsidRPr="00FD179B">
        <w:rPr>
          <w:u w:val="single"/>
        </w:rPr>
        <w:t xml:space="preserve"> de </w:t>
      </w:r>
      <w:proofErr w:type="spellStart"/>
      <w:r w:rsidRPr="00FD179B">
        <w:rPr>
          <w:u w:val="single"/>
        </w:rPr>
        <w:t>catre</w:t>
      </w:r>
      <w:proofErr w:type="spellEnd"/>
      <w:r w:rsidRPr="00FD179B">
        <w:rPr>
          <w:u w:val="single"/>
        </w:rPr>
        <w:t xml:space="preserve"> ONRC in forma electronica, </w:t>
      </w:r>
      <w:proofErr w:type="spellStart"/>
      <w:r w:rsidRPr="00FD179B">
        <w:rPr>
          <w:u w:val="single"/>
        </w:rPr>
        <w:t>prin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intermediul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serviciului</w:t>
      </w:r>
      <w:proofErr w:type="spellEnd"/>
      <w:r w:rsidRPr="00FD179B">
        <w:rPr>
          <w:u w:val="single"/>
        </w:rPr>
        <w:t xml:space="preserve"> online </w:t>
      </w:r>
      <w:proofErr w:type="spellStart"/>
      <w:r w:rsidRPr="00FD179B">
        <w:rPr>
          <w:u w:val="single"/>
        </w:rPr>
        <w:t>InfoCert</w:t>
      </w:r>
      <w:proofErr w:type="spellEnd"/>
      <w:r w:rsidRPr="00FD179B">
        <w:rPr>
          <w:u w:val="single"/>
        </w:rPr>
        <w:t xml:space="preserve">, </w:t>
      </w:r>
      <w:proofErr w:type="spellStart"/>
      <w:r w:rsidRPr="00FD179B">
        <w:rPr>
          <w:u w:val="single"/>
        </w:rPr>
        <w:t>avand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incorporata</w:t>
      </w:r>
      <w:proofErr w:type="spellEnd"/>
      <w:r w:rsidRPr="00FD179B">
        <w:rPr>
          <w:u w:val="single"/>
        </w:rPr>
        <w:t xml:space="preserve">, </w:t>
      </w:r>
      <w:proofErr w:type="spellStart"/>
      <w:r w:rsidRPr="00FD179B">
        <w:rPr>
          <w:u w:val="single"/>
        </w:rPr>
        <w:t>atasata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sau</w:t>
      </w:r>
      <w:proofErr w:type="spellEnd"/>
      <w:r w:rsidRPr="00FD179B">
        <w:rPr>
          <w:u w:val="single"/>
        </w:rPr>
        <w:t xml:space="preserve"> logic </w:t>
      </w:r>
      <w:proofErr w:type="spellStart"/>
      <w:r w:rsidRPr="00FD179B">
        <w:rPr>
          <w:u w:val="single"/>
        </w:rPr>
        <w:t>asociata</w:t>
      </w:r>
      <w:proofErr w:type="spellEnd"/>
      <w:r w:rsidRPr="00FD179B">
        <w:rPr>
          <w:u w:val="single"/>
        </w:rPr>
        <w:t xml:space="preserve"> </w:t>
      </w:r>
      <w:proofErr w:type="spellStart"/>
      <w:r w:rsidRPr="00FD179B">
        <w:rPr>
          <w:u w:val="single"/>
        </w:rPr>
        <w:t>semnatura</w:t>
      </w:r>
      <w:proofErr w:type="spellEnd"/>
      <w:r w:rsidRPr="00FD179B">
        <w:rPr>
          <w:u w:val="single"/>
        </w:rPr>
        <w:t xml:space="preserve"> electronica </w:t>
      </w:r>
      <w:proofErr w:type="spellStart"/>
      <w:r w:rsidRPr="00FD179B">
        <w:rPr>
          <w:u w:val="single"/>
        </w:rPr>
        <w:t>extinsa</w:t>
      </w:r>
      <w:proofErr w:type="spellEnd"/>
      <w:r w:rsidRPr="00FD179B">
        <w:rPr>
          <w:u w:val="single"/>
        </w:rPr>
        <w:t xml:space="preserve">. </w:t>
      </w:r>
    </w:p>
    <w:p w14:paraId="3022D097" w14:textId="39382EF7" w:rsidR="00404BF2" w:rsidRPr="00FD179B" w:rsidRDefault="00404BF2" w:rsidP="00404BF2">
      <w:pPr>
        <w:jc w:val="both"/>
      </w:pPr>
      <w:r w:rsidRPr="00FD179B">
        <w:rPr>
          <w:iCs/>
          <w:lang w:val="fr-FR"/>
        </w:rPr>
        <w:t xml:space="preserve">2) </w:t>
      </w:r>
      <w:r w:rsidRPr="00FD179B">
        <w:rPr>
          <w:b/>
        </w:rPr>
        <w:t xml:space="preserve">declaratia </w:t>
      </w:r>
      <w:proofErr w:type="spellStart"/>
      <w:r w:rsidRPr="00FD179B">
        <w:t>pe</w:t>
      </w:r>
      <w:proofErr w:type="spellEnd"/>
      <w:r w:rsidRPr="00FD179B">
        <w:t xml:space="preserve"> </w:t>
      </w:r>
      <w:proofErr w:type="spellStart"/>
      <w:r w:rsidRPr="00FD179B">
        <w:t>proprie</w:t>
      </w:r>
      <w:proofErr w:type="spellEnd"/>
      <w:r w:rsidRPr="00FD179B">
        <w:t xml:space="preserve"> </w:t>
      </w:r>
      <w:proofErr w:type="spellStart"/>
      <w:r w:rsidRPr="00FD179B">
        <w:t>răspundere</w:t>
      </w:r>
      <w:proofErr w:type="spellEnd"/>
      <w:r w:rsidRPr="00FD179B">
        <w:t xml:space="preserve"> </w:t>
      </w:r>
      <w:proofErr w:type="spellStart"/>
      <w:r w:rsidRPr="00FD179B">
        <w:rPr>
          <w:b/>
        </w:rPr>
        <w:t>privind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neincadrarea</w:t>
      </w:r>
      <w:proofErr w:type="spellEnd"/>
      <w:r w:rsidRPr="00FD179B">
        <w:rPr>
          <w:b/>
        </w:rPr>
        <w:t xml:space="preserve"> in </w:t>
      </w:r>
      <w:proofErr w:type="spellStart"/>
      <w:r w:rsidRPr="00FD179B">
        <w:rPr>
          <w:b/>
        </w:rPr>
        <w:t>situatiile</w:t>
      </w:r>
      <w:proofErr w:type="spellEnd"/>
      <w:r w:rsidRPr="00FD179B">
        <w:rPr>
          <w:b/>
        </w:rPr>
        <w:t xml:space="preserve"> </w:t>
      </w:r>
      <w:proofErr w:type="spellStart"/>
      <w:r w:rsidRPr="00FD179B">
        <w:rPr>
          <w:b/>
        </w:rPr>
        <w:t>prevazute</w:t>
      </w:r>
      <w:proofErr w:type="spellEnd"/>
      <w:r w:rsidRPr="00FD179B">
        <w:rPr>
          <w:b/>
        </w:rPr>
        <w:t xml:space="preserve"> la art. 59-60</w:t>
      </w:r>
      <w:r w:rsidRPr="00FD179B">
        <w:t xml:space="preserve"> din </w:t>
      </w:r>
      <w:proofErr w:type="spellStart"/>
      <w:r w:rsidRPr="00FD179B">
        <w:t>Legea</w:t>
      </w:r>
      <w:proofErr w:type="spellEnd"/>
      <w:r w:rsidRPr="00FD179B">
        <w:t xml:space="preserve"> 98/2016, </w:t>
      </w:r>
      <w:proofErr w:type="spellStart"/>
      <w:r w:rsidRPr="00FD179B">
        <w:t>completata</w:t>
      </w:r>
      <w:proofErr w:type="spellEnd"/>
      <w:r w:rsidRPr="00FD179B">
        <w:t xml:space="preserve"> cu </w:t>
      </w:r>
      <w:proofErr w:type="spellStart"/>
      <w:r w:rsidRPr="00FD179B">
        <w:t>informațiile</w:t>
      </w:r>
      <w:proofErr w:type="spellEnd"/>
      <w:r w:rsidRPr="00FD179B">
        <w:t xml:space="preserve"> </w:t>
      </w:r>
      <w:proofErr w:type="spellStart"/>
      <w:r w:rsidRPr="00FD179B">
        <w:t>aferente</w:t>
      </w:r>
      <w:proofErr w:type="spellEnd"/>
      <w:r w:rsidRPr="00FD179B">
        <w:t xml:space="preserve"> </w:t>
      </w:r>
      <w:proofErr w:type="spellStart"/>
      <w:r w:rsidRPr="00FD179B">
        <w:t>situației</w:t>
      </w:r>
      <w:proofErr w:type="spellEnd"/>
      <w:r w:rsidRPr="00FD179B">
        <w:t xml:space="preserve"> </w:t>
      </w:r>
      <w:proofErr w:type="spellStart"/>
      <w:r w:rsidRPr="00FD179B">
        <w:t>fiecarui</w:t>
      </w:r>
      <w:proofErr w:type="spellEnd"/>
      <w:r w:rsidRPr="00FD179B">
        <w:t xml:space="preserve"> </w:t>
      </w:r>
      <w:proofErr w:type="spellStart"/>
      <w:r w:rsidRPr="00FD179B">
        <w:t>ofertant</w:t>
      </w:r>
      <w:proofErr w:type="spellEnd"/>
      <w:r w:rsidRPr="00FD179B">
        <w:t xml:space="preserve">, conform </w:t>
      </w:r>
      <w:proofErr w:type="spellStart"/>
      <w:r w:rsidRPr="00FD179B">
        <w:t>modelului</w:t>
      </w:r>
      <w:proofErr w:type="spellEnd"/>
      <w:r w:rsidRPr="00FD179B">
        <w:t xml:space="preserve"> </w:t>
      </w:r>
      <w:proofErr w:type="spellStart"/>
      <w:r w:rsidRPr="00FD179B">
        <w:t>anexat</w:t>
      </w:r>
      <w:proofErr w:type="spellEnd"/>
      <w:r w:rsidRPr="00FD179B">
        <w:t xml:space="preserve"> la </w:t>
      </w:r>
      <w:proofErr w:type="spellStart"/>
      <w:r w:rsidRPr="00FD179B">
        <w:t>Formulare</w:t>
      </w:r>
      <w:proofErr w:type="spellEnd"/>
      <w:r w:rsidRPr="00FD179B">
        <w:t xml:space="preserve">. </w:t>
      </w:r>
      <w:proofErr w:type="spellStart"/>
      <w:r w:rsidRPr="00FD179B">
        <w:t>Încadrarea</w:t>
      </w:r>
      <w:proofErr w:type="spellEnd"/>
      <w:r w:rsidRPr="00FD179B">
        <w:t xml:space="preserve"> </w:t>
      </w:r>
      <w:proofErr w:type="spellStart"/>
      <w:r w:rsidRPr="00FD179B">
        <w:t>în</w:t>
      </w:r>
      <w:proofErr w:type="spellEnd"/>
      <w:r w:rsidRPr="00FD179B">
        <w:t xml:space="preserve"> </w:t>
      </w:r>
      <w:proofErr w:type="spellStart"/>
      <w:r w:rsidRPr="00FD179B">
        <w:t>situaţia</w:t>
      </w:r>
      <w:proofErr w:type="spellEnd"/>
      <w:r w:rsidRPr="00FD179B">
        <w:t xml:space="preserve"> </w:t>
      </w:r>
      <w:proofErr w:type="spellStart"/>
      <w:r w:rsidRPr="00FD179B">
        <w:t>prevăzută</w:t>
      </w:r>
      <w:proofErr w:type="spellEnd"/>
      <w:r w:rsidRPr="00FD179B">
        <w:t xml:space="preserve"> la art. 60 din </w:t>
      </w:r>
      <w:proofErr w:type="spellStart"/>
      <w:r w:rsidRPr="00FD179B">
        <w:t>Legea</w:t>
      </w:r>
      <w:proofErr w:type="spellEnd"/>
      <w:r w:rsidRPr="00FD179B">
        <w:t xml:space="preserve"> 98/2016 </w:t>
      </w:r>
      <w:proofErr w:type="spellStart"/>
      <w:r w:rsidRPr="00FD179B">
        <w:t>atrage</w:t>
      </w:r>
      <w:proofErr w:type="spellEnd"/>
      <w:r w:rsidRPr="00FD179B">
        <w:t xml:space="preserve"> </w:t>
      </w:r>
      <w:proofErr w:type="spellStart"/>
      <w:r w:rsidRPr="00FD179B">
        <w:t>excluderea</w:t>
      </w:r>
      <w:proofErr w:type="spellEnd"/>
      <w:r w:rsidRPr="00FD179B">
        <w:t xml:space="preserve"> </w:t>
      </w:r>
      <w:proofErr w:type="spellStart"/>
      <w:r w:rsidRPr="00FD179B">
        <w:t>ofertantului</w:t>
      </w:r>
      <w:proofErr w:type="spellEnd"/>
      <w:r w:rsidRPr="00FD179B">
        <w:t xml:space="preserve"> din </w:t>
      </w:r>
      <w:proofErr w:type="spellStart"/>
      <w:r w:rsidRPr="00FD179B">
        <w:t>procedura</w:t>
      </w:r>
      <w:proofErr w:type="spellEnd"/>
      <w:r w:rsidRPr="00FD179B">
        <w:t xml:space="preserve"> de </w:t>
      </w:r>
      <w:proofErr w:type="spellStart"/>
      <w:r w:rsidRPr="00FD179B">
        <w:t>atribuire</w:t>
      </w:r>
      <w:proofErr w:type="spellEnd"/>
      <w:r w:rsidRPr="00FD179B">
        <w:t xml:space="preserve"> a </w:t>
      </w:r>
      <w:proofErr w:type="spellStart"/>
      <w:r w:rsidRPr="00FD179B">
        <w:t>contractului</w:t>
      </w:r>
      <w:proofErr w:type="spellEnd"/>
      <w:r w:rsidRPr="00FD179B">
        <w:t xml:space="preserve"> de </w:t>
      </w:r>
      <w:proofErr w:type="spellStart"/>
      <w:r w:rsidRPr="00FD179B">
        <w:t>achiziţie</w:t>
      </w:r>
      <w:proofErr w:type="spellEnd"/>
      <w:r w:rsidRPr="00FD179B">
        <w:t xml:space="preserve"> </w:t>
      </w:r>
      <w:proofErr w:type="spellStart"/>
      <w:r w:rsidRPr="00FD179B">
        <w:t>publică</w:t>
      </w:r>
      <w:proofErr w:type="spellEnd"/>
      <w:r w:rsidRPr="00FD179B">
        <w:t>.</w:t>
      </w:r>
    </w:p>
    <w:p w14:paraId="42A8FC3C" w14:textId="77777777" w:rsidR="00404BF2" w:rsidRPr="00FD179B" w:rsidRDefault="00404BF2" w:rsidP="00404BF2">
      <w:pPr>
        <w:autoSpaceDE w:val="0"/>
        <w:autoSpaceDN w:val="0"/>
        <w:adjustRightInd w:val="0"/>
        <w:jc w:val="both"/>
        <w:rPr>
          <w:color w:val="000000"/>
          <w:u w:val="single"/>
        </w:rPr>
      </w:pPr>
      <w:proofErr w:type="spellStart"/>
      <w:r w:rsidRPr="00FD179B">
        <w:rPr>
          <w:color w:val="000000"/>
          <w:u w:val="single"/>
        </w:rPr>
        <w:t>Lista</w:t>
      </w:r>
      <w:proofErr w:type="spellEnd"/>
      <w:r w:rsidRPr="00FD179B">
        <w:rPr>
          <w:color w:val="000000"/>
          <w:u w:val="single"/>
        </w:rPr>
        <w:t xml:space="preserve"> cu </w:t>
      </w:r>
      <w:proofErr w:type="spellStart"/>
      <w:r w:rsidRPr="00FD179B">
        <w:rPr>
          <w:color w:val="000000"/>
          <w:u w:val="single"/>
        </w:rPr>
        <w:t>persoanele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ce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deţin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funcţii</w:t>
      </w:r>
      <w:proofErr w:type="spellEnd"/>
      <w:r w:rsidRPr="00FD179B">
        <w:rPr>
          <w:color w:val="000000"/>
          <w:u w:val="single"/>
        </w:rPr>
        <w:t xml:space="preserve"> de </w:t>
      </w:r>
      <w:proofErr w:type="spellStart"/>
      <w:r w:rsidRPr="00FD179B">
        <w:rPr>
          <w:color w:val="000000"/>
          <w:u w:val="single"/>
        </w:rPr>
        <w:t>decizie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în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autoritatea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contractantă</w:t>
      </w:r>
      <w:proofErr w:type="spellEnd"/>
      <w:r w:rsidRPr="00FD179B">
        <w:rPr>
          <w:color w:val="000000"/>
          <w:u w:val="single"/>
        </w:rPr>
        <w:t xml:space="preserve"> </w:t>
      </w:r>
      <w:proofErr w:type="spellStart"/>
      <w:r w:rsidRPr="00FD179B">
        <w:rPr>
          <w:color w:val="000000"/>
          <w:u w:val="single"/>
        </w:rPr>
        <w:t>sunt</w:t>
      </w:r>
      <w:proofErr w:type="spellEnd"/>
      <w:r w:rsidRPr="00FD179B">
        <w:rPr>
          <w:color w:val="000000"/>
          <w:u w:val="single"/>
        </w:rPr>
        <w:t>:</w:t>
      </w:r>
    </w:p>
    <w:p w14:paraId="67E1594B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Rector – Prof. univ. dr. Tudorel TOADER</w:t>
      </w:r>
    </w:p>
    <w:p w14:paraId="4B2B87BC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Mihaela ONOFREI</w:t>
      </w:r>
    </w:p>
    <w:p w14:paraId="600309F1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Ionel MANGALAGIU</w:t>
      </w:r>
    </w:p>
    <w:p w14:paraId="6FA149CD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Corneliu IAŢU</w:t>
      </w:r>
    </w:p>
    <w:p w14:paraId="199922DA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Conf. univ. dr. Florin BRÎNZĂ</w:t>
      </w:r>
    </w:p>
    <w:p w14:paraId="22DAD5E5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Prof. univ. dr. Daniela COJOCARU</w:t>
      </w:r>
    </w:p>
    <w:p w14:paraId="404C7DB8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Prorector – Conf. univ. dr. Constantin-Iulian DAMIAN</w:t>
      </w:r>
    </w:p>
    <w:p w14:paraId="517FD947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Manager proiect</w:t>
      </w:r>
      <w:r w:rsidRPr="00FD179B">
        <w:rPr>
          <w:rFonts w:eastAsia="Calibri"/>
          <w:lang w:val="ro-RO"/>
        </w:rPr>
        <w:t>,</w:t>
      </w:r>
      <w:r w:rsidRPr="00FD179B">
        <w:rPr>
          <w:rFonts w:eastAsia="Calibri"/>
          <w:lang w:val="uz-Cyrl-UZ"/>
        </w:rPr>
        <w:t xml:space="preserve"> Prorector – Conf. univ. dr. Sorin MOCANU</w:t>
      </w:r>
    </w:p>
    <w:p w14:paraId="30BF660A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Director general administrativ – Costel PALADE</w:t>
      </w:r>
    </w:p>
    <w:p w14:paraId="39BA6107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Director General Adm Adjunct Mircea TULICA</w:t>
      </w:r>
    </w:p>
    <w:p w14:paraId="3E2929C0" w14:textId="77777777" w:rsidR="00404BF2" w:rsidRPr="00FD179B" w:rsidRDefault="00404BF2" w:rsidP="00404BF2">
      <w:pPr>
        <w:tabs>
          <w:tab w:val="left" w:pos="0"/>
        </w:tabs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Director economic si resurse umane – Liliana IFTIMIA</w:t>
      </w:r>
    </w:p>
    <w:p w14:paraId="4C338D48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</w:rPr>
      </w:pPr>
      <w:r w:rsidRPr="00FD179B">
        <w:rPr>
          <w:rFonts w:eastAsia="Calibri"/>
          <w:lang w:val="uz-Cyrl-UZ"/>
        </w:rPr>
        <w:t>Şef Serviciu Achiziţii Publice – Gabriela ALEXOAEI</w:t>
      </w:r>
    </w:p>
    <w:p w14:paraId="70BFD786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uz-Cyrl-UZ"/>
        </w:rPr>
        <w:t>Şef</w:t>
      </w:r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Birou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Bugete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și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Venituri</w:t>
      </w:r>
      <w:proofErr w:type="spellEnd"/>
      <w:r w:rsidRPr="00FD179B">
        <w:rPr>
          <w:rFonts w:eastAsia="Calibri"/>
        </w:rPr>
        <w:t xml:space="preserve"> </w:t>
      </w:r>
      <w:proofErr w:type="spellStart"/>
      <w:r w:rsidRPr="00FD179B">
        <w:rPr>
          <w:rFonts w:eastAsia="Calibri"/>
        </w:rPr>
        <w:t>Propii</w:t>
      </w:r>
      <w:proofErr w:type="spellEnd"/>
      <w:r w:rsidRPr="00FD179B">
        <w:rPr>
          <w:rFonts w:eastAsia="Calibri"/>
          <w:lang w:val="uz-Cyrl-UZ"/>
        </w:rPr>
        <w:t>–</w:t>
      </w:r>
      <w:r w:rsidRPr="00FD179B">
        <w:rPr>
          <w:rFonts w:eastAsia="Calibri"/>
        </w:rPr>
        <w:t xml:space="preserve"> Cristina FĂTU</w:t>
      </w:r>
    </w:p>
    <w:p w14:paraId="0ABC1DC1" w14:textId="77777777" w:rsidR="00404BF2" w:rsidRPr="00FD179B" w:rsidRDefault="00404BF2" w:rsidP="00404BF2">
      <w:pPr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Șef Birou Control Financiar preventiv - Daniela Ioana Stirbu RUSU</w:t>
      </w:r>
    </w:p>
    <w:p w14:paraId="6DCE2225" w14:textId="77777777" w:rsidR="00404BF2" w:rsidRPr="00FD179B" w:rsidRDefault="00404BF2" w:rsidP="00404BF2">
      <w:pPr>
        <w:jc w:val="both"/>
        <w:rPr>
          <w:rFonts w:eastAsia="Calibri"/>
          <w:lang w:val="uz-Cyrl-UZ"/>
        </w:rPr>
      </w:pPr>
      <w:r w:rsidRPr="00FD179B">
        <w:rPr>
          <w:rFonts w:eastAsia="Calibri"/>
          <w:lang w:val="uz-Cyrl-UZ"/>
        </w:rPr>
        <w:t>Șef Birou Juridic – Loredana GIOSAN</w:t>
      </w:r>
    </w:p>
    <w:p w14:paraId="1800C5A7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uz-Cyrl-UZ"/>
        </w:rPr>
        <w:t xml:space="preserve">Șef </w:t>
      </w:r>
      <w:proofErr w:type="spellStart"/>
      <w:r w:rsidRPr="00FD179B">
        <w:rPr>
          <w:rFonts w:eastAsia="Calibri"/>
        </w:rPr>
        <w:t>Birou</w:t>
      </w:r>
      <w:proofErr w:type="spellEnd"/>
      <w:r w:rsidRPr="00FD179B">
        <w:rPr>
          <w:rFonts w:eastAsia="Calibri"/>
        </w:rPr>
        <w:t xml:space="preserve"> </w:t>
      </w:r>
      <w:r w:rsidRPr="00FD179B">
        <w:rPr>
          <w:rFonts w:eastAsia="Calibri"/>
          <w:lang w:val="uz-Cyrl-UZ"/>
        </w:rPr>
        <w:t>Urmărire Contracte –Adina Lenuș</w:t>
      </w:r>
      <w:r w:rsidRPr="00FD179B">
        <w:rPr>
          <w:rFonts w:eastAsia="Calibri"/>
        </w:rPr>
        <w:t xml:space="preserve"> </w:t>
      </w:r>
      <w:r w:rsidRPr="00FD179B">
        <w:rPr>
          <w:rFonts w:eastAsia="Calibri"/>
          <w:lang w:val="uz-Cyrl-UZ"/>
        </w:rPr>
        <w:t>ȘERBAN</w:t>
      </w:r>
    </w:p>
    <w:p w14:paraId="70AB53D5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 xml:space="preserve">Asistent manager </w:t>
      </w:r>
      <w:r w:rsidRPr="00FD179B">
        <w:rPr>
          <w:rFonts w:eastAsia="Calibri"/>
          <w:lang w:val="uz-Cyrl-UZ"/>
        </w:rPr>
        <w:t>–</w:t>
      </w:r>
      <w:r w:rsidRPr="00FD179B">
        <w:rPr>
          <w:rFonts w:eastAsia="Calibri"/>
          <w:lang w:val="ro-RO"/>
        </w:rPr>
        <w:t xml:space="preserve"> Teodora MOISA</w:t>
      </w:r>
    </w:p>
    <w:p w14:paraId="77BC0D1C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 xml:space="preserve">Coordonator tehnic </w:t>
      </w:r>
      <w:r w:rsidRPr="00FD179B">
        <w:rPr>
          <w:rFonts w:eastAsia="Calibri"/>
          <w:lang w:val="uz-Cyrl-UZ"/>
        </w:rPr>
        <w:t>–</w:t>
      </w:r>
      <w:r w:rsidRPr="00FD179B">
        <w:rPr>
          <w:rFonts w:eastAsia="Calibri"/>
          <w:lang w:val="ro-RO"/>
        </w:rPr>
        <w:t xml:space="preserve"> Maria URSACHE</w:t>
      </w:r>
    </w:p>
    <w:p w14:paraId="044FD965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color w:val="000000"/>
          <w:lang w:val="uz-Cyrl-UZ"/>
        </w:rPr>
        <w:t>Responsabil tehnic</w:t>
      </w:r>
      <w:r w:rsidRPr="00FD179B">
        <w:rPr>
          <w:rFonts w:eastAsia="Calibri"/>
          <w:color w:val="000000"/>
          <w:lang w:val="ro-RO"/>
        </w:rPr>
        <w:t xml:space="preserve"> </w:t>
      </w:r>
      <w:r w:rsidRPr="00FD179B">
        <w:rPr>
          <w:rFonts w:eastAsia="Calibri"/>
          <w:lang w:val="uz-Cyrl-UZ"/>
        </w:rPr>
        <w:t xml:space="preserve">– </w:t>
      </w:r>
      <w:r w:rsidRPr="00FD179B">
        <w:rPr>
          <w:rFonts w:eastAsia="Calibri"/>
          <w:lang w:val="ro-RO"/>
        </w:rPr>
        <w:t>Lavinia Paula TOFAN</w:t>
      </w:r>
    </w:p>
    <w:p w14:paraId="0653B2AA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color w:val="000000"/>
          <w:lang w:val="uz-Cyrl-UZ"/>
        </w:rPr>
        <w:t xml:space="preserve">Responsabil </w:t>
      </w:r>
      <w:r w:rsidRPr="00FD179B">
        <w:rPr>
          <w:rFonts w:eastAsia="Calibri"/>
          <w:color w:val="000000"/>
          <w:lang w:val="ro-RO"/>
        </w:rPr>
        <w:t xml:space="preserve">informare și promovare 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Iustina MICHIU</w:t>
      </w:r>
    </w:p>
    <w:p w14:paraId="53F9D55C" w14:textId="77777777" w:rsidR="00404BF2" w:rsidRPr="00FD179B" w:rsidRDefault="00404BF2" w:rsidP="00404BF2">
      <w:pPr>
        <w:tabs>
          <w:tab w:val="left" w:pos="720"/>
          <w:tab w:val="left" w:pos="9900"/>
        </w:tabs>
        <w:jc w:val="both"/>
        <w:rPr>
          <w:rFonts w:eastAsia="Calibri"/>
          <w:lang w:val="ro-RO"/>
        </w:rPr>
      </w:pPr>
      <w:r w:rsidRPr="00FD179B">
        <w:rPr>
          <w:rFonts w:eastAsia="Calibri"/>
          <w:color w:val="000000"/>
          <w:lang w:val="uz-Cyrl-UZ"/>
        </w:rPr>
        <w:t>Responsabil monitorizare si raportare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Nicoleta Diana RUSU</w:t>
      </w:r>
    </w:p>
    <w:p w14:paraId="327B0DB4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uz-Cyrl-UZ"/>
        </w:rPr>
        <w:t xml:space="preserve">Jurist </w:t>
      </w:r>
      <w:r w:rsidRPr="00FD179B">
        <w:rPr>
          <w:rFonts w:eastAsia="Calibri"/>
          <w:lang w:val="ro-RO"/>
        </w:rPr>
        <w:t>Anca GHENGHE</w:t>
      </w:r>
    </w:p>
    <w:p w14:paraId="35C97FB8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achiziții</w:t>
      </w:r>
      <w:r w:rsidRPr="00FD179B">
        <w:rPr>
          <w:rFonts w:eastAsia="Calibri"/>
          <w:lang w:val="uz-Cyrl-UZ"/>
        </w:rPr>
        <w:t xml:space="preserve"> – </w:t>
      </w:r>
      <w:r w:rsidRPr="00FD179B">
        <w:rPr>
          <w:rFonts w:eastAsia="Calibri"/>
          <w:lang w:val="ro-RO"/>
        </w:rPr>
        <w:t>Marius JECHEL</w:t>
      </w:r>
    </w:p>
    <w:p w14:paraId="0E357AB5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achiziții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Irina URSACHI</w:t>
      </w:r>
    </w:p>
    <w:p w14:paraId="34B12275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achiziții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Ramona ONOFREI</w:t>
      </w:r>
    </w:p>
    <w:p w14:paraId="0A83BEE5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urmărire contracte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Lorina SCRIPCARIU</w:t>
      </w:r>
    </w:p>
    <w:p w14:paraId="7B3F093D" w14:textId="77777777" w:rsidR="00404BF2" w:rsidRPr="00FD179B" w:rsidRDefault="00404BF2" w:rsidP="00404BF2">
      <w:pPr>
        <w:jc w:val="both"/>
        <w:rPr>
          <w:rFonts w:eastAsia="Calibri"/>
          <w:lang w:val="ro-RO"/>
        </w:rPr>
      </w:pPr>
      <w:r w:rsidRPr="00FD179B">
        <w:rPr>
          <w:rFonts w:eastAsia="Calibri"/>
          <w:lang w:val="ro-RO"/>
        </w:rPr>
        <w:t>Responsabil urmărire contracte</w:t>
      </w:r>
      <w:r w:rsidRPr="00FD179B">
        <w:rPr>
          <w:rFonts w:eastAsia="Calibri"/>
          <w:lang w:val="uz-Cyrl-UZ"/>
        </w:rPr>
        <w:t xml:space="preserve"> –</w:t>
      </w:r>
      <w:r w:rsidRPr="00FD179B">
        <w:rPr>
          <w:rFonts w:eastAsia="Calibri"/>
          <w:lang w:val="ro-RO"/>
        </w:rPr>
        <w:t xml:space="preserve"> Diana Adelina POPA</w:t>
      </w:r>
    </w:p>
    <w:p w14:paraId="5B9B2489" w14:textId="77777777" w:rsidR="008D5100" w:rsidRPr="00FD179B" w:rsidRDefault="008D5100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</w:p>
    <w:p w14:paraId="69D58797" w14:textId="3B6AC5B3" w:rsidR="008D5100" w:rsidRPr="00FD179B" w:rsidRDefault="00404BF2" w:rsidP="008D51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FD179B">
        <w:rPr>
          <w:b/>
        </w:rPr>
        <w:t>3</w:t>
      </w:r>
      <w:r w:rsidR="008D5100" w:rsidRPr="00FD179B">
        <w:rPr>
          <w:b/>
        </w:rPr>
        <w:t xml:space="preserve">) </w:t>
      </w:r>
      <w:proofErr w:type="spellStart"/>
      <w:r w:rsidR="008D5100" w:rsidRPr="00FD179B">
        <w:rPr>
          <w:b/>
        </w:rPr>
        <w:t>prezentarea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informatiilor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privind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beneficiarii</w:t>
      </w:r>
      <w:proofErr w:type="spellEnd"/>
      <w:r w:rsidR="008D5100" w:rsidRPr="00FD179B">
        <w:rPr>
          <w:b/>
        </w:rPr>
        <w:t xml:space="preserve"> </w:t>
      </w:r>
      <w:proofErr w:type="spellStart"/>
      <w:r w:rsidR="008D5100" w:rsidRPr="00FD179B">
        <w:rPr>
          <w:b/>
        </w:rPr>
        <w:t>reali</w:t>
      </w:r>
      <w:proofErr w:type="spellEnd"/>
      <w:r w:rsidRPr="00FD179B">
        <w:rPr>
          <w:b/>
        </w:rPr>
        <w:t xml:space="preserve"> </w:t>
      </w:r>
      <w:r w:rsidRPr="00FD179B">
        <w:rPr>
          <w:b/>
          <w:bCs/>
          <w:lang w:val="ro-RO"/>
        </w:rPr>
        <w:t>ai destinatarilor fondurilor/contractanților din cadrul PNRR</w:t>
      </w:r>
      <w:r w:rsidR="008D5100" w:rsidRPr="00FD179B">
        <w:t>,</w:t>
      </w:r>
      <w:r w:rsidR="008D5100" w:rsidRPr="00FD179B">
        <w:rPr>
          <w:b/>
        </w:rPr>
        <w:t xml:space="preserve"> </w:t>
      </w:r>
      <w:r w:rsidR="008D5100" w:rsidRPr="00FD179B">
        <w:t xml:space="preserve">in </w:t>
      </w:r>
      <w:proofErr w:type="spellStart"/>
      <w:r w:rsidR="008D5100" w:rsidRPr="00FD179B">
        <w:t>intelesul</w:t>
      </w:r>
      <w:proofErr w:type="spellEnd"/>
      <w:r w:rsidR="008D5100" w:rsidRPr="00FD179B">
        <w:t xml:space="preserve"> </w:t>
      </w:r>
      <w:proofErr w:type="spellStart"/>
      <w:r w:rsidR="008D5100" w:rsidRPr="00FD179B">
        <w:t>articolului</w:t>
      </w:r>
      <w:proofErr w:type="spellEnd"/>
      <w:r w:rsidR="008D5100" w:rsidRPr="00FD179B">
        <w:t xml:space="preserve"> 3 </w:t>
      </w:r>
      <w:proofErr w:type="spellStart"/>
      <w:r w:rsidR="008D5100" w:rsidRPr="00FD179B">
        <w:t>punctul</w:t>
      </w:r>
      <w:proofErr w:type="spellEnd"/>
      <w:r w:rsidR="008D5100" w:rsidRPr="00FD179B">
        <w:t xml:space="preserve"> 6 din </w:t>
      </w:r>
      <w:proofErr w:type="spellStart"/>
      <w:r w:rsidR="008D5100" w:rsidRPr="00FD179B">
        <w:t>Directiva</w:t>
      </w:r>
      <w:proofErr w:type="spellEnd"/>
      <w:r w:rsidR="008D5100" w:rsidRPr="00FD179B">
        <w:t xml:space="preserve"> (UE) 2015/849 a </w:t>
      </w:r>
      <w:proofErr w:type="spellStart"/>
      <w:r w:rsidR="008D5100" w:rsidRPr="00FD179B">
        <w:t>Parlamentului</w:t>
      </w:r>
      <w:proofErr w:type="spellEnd"/>
      <w:r w:rsidR="008D5100" w:rsidRPr="00FD179B">
        <w:t xml:space="preserve"> European </w:t>
      </w:r>
      <w:proofErr w:type="spellStart"/>
      <w:r w:rsidR="008D5100" w:rsidRPr="00FD179B">
        <w:t>si</w:t>
      </w:r>
      <w:proofErr w:type="spellEnd"/>
      <w:r w:rsidR="008D5100" w:rsidRPr="00FD179B">
        <w:t xml:space="preserve"> a </w:t>
      </w:r>
      <w:proofErr w:type="spellStart"/>
      <w:r w:rsidR="008D5100" w:rsidRPr="00FD179B">
        <w:t>Consiliului</w:t>
      </w:r>
      <w:proofErr w:type="spellEnd"/>
      <w:r w:rsidR="008D5100" w:rsidRPr="00FD179B">
        <w:t xml:space="preserve">, </w:t>
      </w:r>
      <w:proofErr w:type="spellStart"/>
      <w:r w:rsidR="008D5100" w:rsidRPr="00FD179B">
        <w:t>asa</w:t>
      </w:r>
      <w:proofErr w:type="spellEnd"/>
      <w:r w:rsidR="008D5100" w:rsidRPr="00FD179B">
        <w:t xml:space="preserve"> cum </w:t>
      </w:r>
      <w:proofErr w:type="spellStart"/>
      <w:r w:rsidR="008D5100" w:rsidRPr="00FD179B">
        <w:t>sunt</w:t>
      </w:r>
      <w:proofErr w:type="spellEnd"/>
      <w:r w:rsidR="008D5100" w:rsidRPr="00FD179B">
        <w:t xml:space="preserve"> </w:t>
      </w:r>
      <w:proofErr w:type="spellStart"/>
      <w:r w:rsidR="008D5100" w:rsidRPr="00FD179B">
        <w:t>ele</w:t>
      </w:r>
      <w:proofErr w:type="spellEnd"/>
      <w:r w:rsidR="008D5100" w:rsidRPr="00FD179B">
        <w:t xml:space="preserve"> </w:t>
      </w:r>
      <w:proofErr w:type="spellStart"/>
      <w:r w:rsidR="008D5100" w:rsidRPr="00FD179B">
        <w:t>reglementate</w:t>
      </w:r>
      <w:proofErr w:type="spellEnd"/>
      <w:r w:rsidR="008D5100" w:rsidRPr="00FD179B">
        <w:t xml:space="preserve"> de </w:t>
      </w:r>
      <w:proofErr w:type="spellStart"/>
      <w:r w:rsidR="008D5100" w:rsidRPr="00FD179B">
        <w:t>obligatiilor</w:t>
      </w:r>
      <w:proofErr w:type="spellEnd"/>
      <w:r w:rsidR="008D5100" w:rsidRPr="00FD179B">
        <w:t xml:space="preserve"> </w:t>
      </w:r>
      <w:proofErr w:type="spellStart"/>
      <w:r w:rsidR="008D5100" w:rsidRPr="00FD179B">
        <w:t>impuse</w:t>
      </w:r>
      <w:proofErr w:type="spellEnd"/>
      <w:r w:rsidR="008D5100" w:rsidRPr="00FD179B">
        <w:t xml:space="preserve"> de art 22 </w:t>
      </w:r>
      <w:proofErr w:type="spellStart"/>
      <w:r w:rsidR="008D5100" w:rsidRPr="00FD179B">
        <w:t>alin</w:t>
      </w:r>
      <w:proofErr w:type="spellEnd"/>
      <w:r w:rsidR="008D5100" w:rsidRPr="00FD179B">
        <w:t xml:space="preserve"> 2 lit d) din </w:t>
      </w:r>
      <w:proofErr w:type="spellStart"/>
      <w:r w:rsidR="008D5100" w:rsidRPr="00FD179B">
        <w:t>Regulamentul</w:t>
      </w:r>
      <w:proofErr w:type="spellEnd"/>
      <w:r w:rsidR="008D5100" w:rsidRPr="00FD179B">
        <w:t xml:space="preserve"> (UE) 20211241 a </w:t>
      </w:r>
      <w:proofErr w:type="spellStart"/>
      <w:r w:rsidR="008D5100" w:rsidRPr="00FD179B">
        <w:t>Parlamentului</w:t>
      </w:r>
      <w:proofErr w:type="spellEnd"/>
      <w:r w:rsidR="008D5100" w:rsidRPr="00FD179B">
        <w:t xml:space="preserve"> European </w:t>
      </w:r>
      <w:proofErr w:type="spellStart"/>
      <w:r w:rsidR="008D5100" w:rsidRPr="00FD179B">
        <w:t>si</w:t>
      </w:r>
      <w:proofErr w:type="spellEnd"/>
      <w:r w:rsidR="008D5100" w:rsidRPr="00FD179B">
        <w:t xml:space="preserve"> a </w:t>
      </w:r>
      <w:proofErr w:type="spellStart"/>
      <w:r w:rsidR="008D5100" w:rsidRPr="00FD179B">
        <w:t>Consiliului</w:t>
      </w:r>
      <w:proofErr w:type="spellEnd"/>
      <w:r w:rsidR="008D5100" w:rsidRPr="00FD179B">
        <w:t xml:space="preserve">, </w:t>
      </w:r>
      <w:proofErr w:type="spellStart"/>
      <w:r w:rsidR="008D5100" w:rsidRPr="00FD179B">
        <w:rPr>
          <w:b/>
        </w:rPr>
        <w:t>respectiv</w:t>
      </w:r>
      <w:proofErr w:type="spellEnd"/>
      <w:r w:rsidR="008D5100" w:rsidRPr="00FD179B">
        <w:rPr>
          <w:b/>
        </w:rPr>
        <w:t>:</w:t>
      </w:r>
    </w:p>
    <w:p w14:paraId="3FBF944E" w14:textId="1FC832D5" w:rsidR="008D5100" w:rsidRPr="00FD179B" w:rsidRDefault="008D5100" w:rsidP="008D5100">
      <w:pPr>
        <w:jc w:val="both"/>
        <w:rPr>
          <w:iCs/>
          <w:lang w:val="fr-FR"/>
        </w:rPr>
      </w:pPr>
      <w:r w:rsidRPr="00FD179B">
        <w:rPr>
          <w:b/>
          <w:iCs/>
          <w:lang w:val="fr-FR"/>
        </w:rPr>
        <w:t>a)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a </w:t>
      </w:r>
      <w:proofErr w:type="spellStart"/>
      <w:r w:rsidRPr="00FD179B">
        <w:rPr>
          <w:iCs/>
          <w:u w:val="single"/>
          <w:lang w:val="fr-FR"/>
        </w:rPr>
        <w:t>caror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actionari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sunt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persoane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fizice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sau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persoane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juridice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inregistrate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teritoriul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Romaniei</w:t>
      </w:r>
      <w:proofErr w:type="spellEnd"/>
      <w:r w:rsidRPr="00FD179B">
        <w:rPr>
          <w:iCs/>
          <w:u w:val="single"/>
          <w:lang w:val="fr-FR"/>
        </w:rPr>
        <w:t>,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un </w:t>
      </w:r>
      <w:r w:rsidRPr="00FD179B">
        <w:rPr>
          <w:b/>
          <w:iCs/>
          <w:lang w:val="fr-FR"/>
        </w:rPr>
        <w:t>extras ONRC (</w:t>
      </w:r>
      <w:proofErr w:type="spellStart"/>
      <w:r w:rsidRPr="00FD179B">
        <w:rPr>
          <w:b/>
          <w:iCs/>
          <w:lang w:val="fr-FR"/>
        </w:rPr>
        <w:t>privind</w:t>
      </w:r>
      <w:proofErr w:type="spellEnd"/>
      <w:r w:rsidRPr="00FD179B">
        <w:rPr>
          <w:b/>
          <w:iCs/>
          <w:lang w:val="fr-FR"/>
        </w:rPr>
        <w:t xml:space="preserve"> </w:t>
      </w:r>
      <w:proofErr w:type="spellStart"/>
      <w:r w:rsidRPr="00FD179B">
        <w:rPr>
          <w:b/>
          <w:iCs/>
          <w:lang w:val="fr-FR"/>
        </w:rPr>
        <w:t>beneficiarii</w:t>
      </w:r>
      <w:proofErr w:type="spellEnd"/>
      <w:r w:rsidRPr="00FD179B">
        <w:rPr>
          <w:b/>
          <w:iCs/>
          <w:lang w:val="fr-FR"/>
        </w:rPr>
        <w:t xml:space="preserve"> </w:t>
      </w:r>
      <w:proofErr w:type="spellStart"/>
      <w:proofErr w:type="gramStart"/>
      <w:r w:rsidRPr="00FD179B">
        <w:rPr>
          <w:b/>
          <w:iCs/>
          <w:lang w:val="fr-FR"/>
        </w:rPr>
        <w:t>reali</w:t>
      </w:r>
      <w:proofErr w:type="spellEnd"/>
      <w:r w:rsidR="00404BF2" w:rsidRPr="00FD179B">
        <w:rPr>
          <w:b/>
          <w:iCs/>
          <w:lang w:val="fr-FR"/>
        </w:rPr>
        <w:t xml:space="preserve"> </w:t>
      </w:r>
      <w:r w:rsidRPr="00FD179B">
        <w:rPr>
          <w:iCs/>
          <w:lang w:val="fr-FR"/>
        </w:rPr>
        <w:t xml:space="preserve"> </w:t>
      </w:r>
      <w:r w:rsidR="00404BF2" w:rsidRPr="00FD179B">
        <w:rPr>
          <w:b/>
          <w:bCs/>
          <w:lang w:val="ro-RO"/>
        </w:rPr>
        <w:t>ai</w:t>
      </w:r>
      <w:proofErr w:type="gramEnd"/>
      <w:r w:rsidR="00404BF2" w:rsidRPr="00FD179B">
        <w:rPr>
          <w:b/>
          <w:bCs/>
          <w:lang w:val="ro-RO"/>
        </w:rPr>
        <w:t xml:space="preserve"> destinatarilor fondurilor/contractanților din cadrul PNRR).</w:t>
      </w:r>
    </w:p>
    <w:p w14:paraId="33A9561E" w14:textId="77777777" w:rsidR="008D5100" w:rsidRPr="00FD179B" w:rsidRDefault="008D5100" w:rsidP="008D5100">
      <w:pPr>
        <w:jc w:val="both"/>
        <w:rPr>
          <w:iCs/>
          <w:lang w:val="fr-FR"/>
        </w:rPr>
      </w:pPr>
      <w:r w:rsidRPr="00FD179B">
        <w:rPr>
          <w:b/>
          <w:iCs/>
          <w:lang w:val="fr-FR"/>
        </w:rPr>
        <w:t xml:space="preserve">b)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ofertantul</w:t>
      </w:r>
      <w:proofErr w:type="spellEnd"/>
      <w:r w:rsidRPr="00FD179B">
        <w:rPr>
          <w:iCs/>
          <w:u w:val="single"/>
          <w:lang w:val="fr-FR"/>
        </w:rPr>
        <w:t>/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care/au in structura </w:t>
      </w:r>
      <w:proofErr w:type="spellStart"/>
      <w:r w:rsidRPr="00FD179B">
        <w:rPr>
          <w:iCs/>
          <w:u w:val="single"/>
          <w:lang w:val="fr-FR"/>
        </w:rPr>
        <w:t>actionariatului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entitati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juridice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7F6072">
        <w:rPr>
          <w:iCs/>
          <w:lang w:val="fr-FR"/>
        </w:rPr>
        <w:t>declaratie</w:t>
      </w:r>
      <w:proofErr w:type="spellEnd"/>
      <w:r w:rsidRPr="007F6072">
        <w:rPr>
          <w:iCs/>
          <w:lang w:val="fr-FR"/>
        </w:rPr>
        <w:t xml:space="preserve"> </w:t>
      </w:r>
      <w:proofErr w:type="spellStart"/>
      <w:r w:rsidRPr="007F6072">
        <w:rPr>
          <w:iCs/>
          <w:lang w:val="fr-FR"/>
        </w:rPr>
        <w:t>pe</w:t>
      </w:r>
      <w:proofErr w:type="spellEnd"/>
      <w:r w:rsidRPr="007F6072">
        <w:rPr>
          <w:iCs/>
          <w:lang w:val="fr-FR"/>
        </w:rPr>
        <w:t xml:space="preserve"> </w:t>
      </w:r>
      <w:proofErr w:type="spellStart"/>
      <w:r w:rsidRPr="007F6072">
        <w:rPr>
          <w:iCs/>
          <w:lang w:val="fr-FR"/>
        </w:rPr>
        <w:t>proprie</w:t>
      </w:r>
      <w:proofErr w:type="spellEnd"/>
      <w:r w:rsidRPr="007F6072">
        <w:rPr>
          <w:iCs/>
          <w:lang w:val="fr-FR"/>
        </w:rPr>
        <w:t xml:space="preserve"> </w:t>
      </w:r>
      <w:proofErr w:type="spellStart"/>
      <w:r w:rsidRPr="007F6072">
        <w:rPr>
          <w:iCs/>
          <w:lang w:val="fr-FR"/>
        </w:rPr>
        <w:t>raspundere</w:t>
      </w:r>
      <w:proofErr w:type="spellEnd"/>
      <w:r w:rsidRPr="00FD179B">
        <w:rPr>
          <w:iCs/>
          <w:lang w:val="fr-FR"/>
        </w:rPr>
        <w:t xml:space="preserve"> data de </w:t>
      </w:r>
      <w:proofErr w:type="spellStart"/>
      <w:r w:rsidRPr="00FD179B">
        <w:rPr>
          <w:iCs/>
          <w:lang w:val="fr-FR"/>
        </w:rPr>
        <w:t>catre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reprezentantul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legal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conform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articolului</w:t>
      </w:r>
      <w:proofErr w:type="spellEnd"/>
      <w:r w:rsidRPr="00FD179B">
        <w:rPr>
          <w:iCs/>
          <w:lang w:val="fr-FR"/>
        </w:rPr>
        <w:t xml:space="preserve"> 326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Codul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Penal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falsul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declaratii</w:t>
      </w:r>
      <w:proofErr w:type="spellEnd"/>
      <w:r w:rsidRPr="00FD179B">
        <w:rPr>
          <w:iCs/>
          <w:lang w:val="fr-FR"/>
        </w:rPr>
        <w:t xml:space="preserve">, ce va </w:t>
      </w:r>
      <w:proofErr w:type="spellStart"/>
      <w:r w:rsidRPr="00FD179B">
        <w:rPr>
          <w:iCs/>
          <w:lang w:val="fr-FR"/>
        </w:rPr>
        <w:t>contine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datele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beneficiarii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reali</w:t>
      </w:r>
      <w:proofErr w:type="spellEnd"/>
      <w:r w:rsidRPr="00FD179B">
        <w:rPr>
          <w:iCs/>
          <w:lang w:val="fr-FR"/>
        </w:rPr>
        <w:t xml:space="preserve"> ai </w:t>
      </w:r>
      <w:proofErr w:type="spellStart"/>
      <w:r w:rsidRPr="00FD179B">
        <w:rPr>
          <w:iCs/>
          <w:lang w:val="fr-FR"/>
        </w:rPr>
        <w:t>entitatilor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juridice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straine</w:t>
      </w:r>
      <w:proofErr w:type="spellEnd"/>
      <w:r w:rsidRPr="00FD179B">
        <w:rPr>
          <w:iCs/>
          <w:lang w:val="fr-FR"/>
        </w:rPr>
        <w:t xml:space="preserve"> (</w:t>
      </w:r>
      <w:proofErr w:type="spellStart"/>
      <w:r w:rsidRPr="00FD179B">
        <w:rPr>
          <w:iCs/>
          <w:lang w:val="fr-FR"/>
        </w:rPr>
        <w:t>cel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putin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numele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prenumele</w:t>
      </w:r>
      <w:proofErr w:type="spellEnd"/>
      <w:r w:rsidRPr="00FD179B">
        <w:rPr>
          <w:iCs/>
          <w:lang w:val="fr-FR"/>
        </w:rPr>
        <w:t xml:space="preserve"> si data </w:t>
      </w:r>
      <w:proofErr w:type="spellStart"/>
      <w:r w:rsidRPr="00FD179B">
        <w:rPr>
          <w:iCs/>
          <w:lang w:val="fr-FR"/>
        </w:rPr>
        <w:t>nasterii</w:t>
      </w:r>
      <w:proofErr w:type="spellEnd"/>
      <w:r w:rsidRPr="00FD179B">
        <w:rPr>
          <w:iCs/>
          <w:lang w:val="fr-FR"/>
        </w:rPr>
        <w:t xml:space="preserve">), in </w:t>
      </w:r>
      <w:proofErr w:type="spellStart"/>
      <w:r w:rsidRPr="00FD179B">
        <w:rPr>
          <w:iCs/>
          <w:lang w:val="fr-FR"/>
        </w:rPr>
        <w:t>conformitate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129/2019,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completarile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modificarile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ulterioare</w:t>
      </w:r>
      <w:proofErr w:type="spellEnd"/>
      <w:r w:rsidRPr="00FD179B">
        <w:rPr>
          <w:iCs/>
          <w:lang w:val="fr-FR"/>
        </w:rPr>
        <w:t>.</w:t>
      </w:r>
    </w:p>
    <w:p w14:paraId="02599851" w14:textId="77777777" w:rsidR="008D5100" w:rsidRPr="00FD179B" w:rsidRDefault="008D5100" w:rsidP="008D5100">
      <w:pPr>
        <w:jc w:val="both"/>
        <w:rPr>
          <w:iCs/>
          <w:lang w:val="fr-FR"/>
        </w:rPr>
      </w:pPr>
      <w:r w:rsidRPr="007F6072">
        <w:rPr>
          <w:b/>
          <w:iCs/>
          <w:lang w:val="fr-FR"/>
        </w:rPr>
        <w:t>c)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straini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inregistrati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afara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Romaniei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</w:t>
      </w:r>
      <w:r w:rsidRPr="00FD179B">
        <w:rPr>
          <w:iCs/>
          <w:u w:val="single"/>
          <w:lang w:val="fr-FR"/>
        </w:rPr>
        <w:t xml:space="preserve">documente justificative, </w:t>
      </w:r>
      <w:proofErr w:type="spellStart"/>
      <w:r w:rsidRPr="00FD179B">
        <w:rPr>
          <w:iCs/>
          <w:u w:val="single"/>
          <w:lang w:val="fr-FR"/>
        </w:rPr>
        <w:t>certificate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sau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alte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inscrisuri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eliberate</w:t>
      </w:r>
      <w:proofErr w:type="spellEnd"/>
      <w:r w:rsidRPr="00FD179B">
        <w:rPr>
          <w:iCs/>
          <w:u w:val="single"/>
          <w:lang w:val="fr-FR"/>
        </w:rPr>
        <w:t xml:space="preserve"> de </w:t>
      </w:r>
      <w:proofErr w:type="spellStart"/>
      <w:r w:rsidRPr="00FD179B">
        <w:rPr>
          <w:iCs/>
          <w:u w:val="single"/>
          <w:lang w:val="fr-FR"/>
        </w:rPr>
        <w:t>autoritatea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responsabila</w:t>
      </w:r>
      <w:proofErr w:type="spellEnd"/>
      <w:r w:rsidRPr="00FD179B">
        <w:rPr>
          <w:iCs/>
          <w:u w:val="single"/>
          <w:lang w:val="fr-FR"/>
        </w:rPr>
        <w:t xml:space="preserve"> de </w:t>
      </w:r>
      <w:proofErr w:type="spellStart"/>
      <w:r w:rsidRPr="00FD179B">
        <w:rPr>
          <w:iCs/>
          <w:u w:val="single"/>
          <w:lang w:val="fr-FR"/>
        </w:rPr>
        <w:t>datele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lastRenderedPageBreak/>
        <w:t>beneficiarului</w:t>
      </w:r>
      <w:proofErr w:type="spellEnd"/>
      <w:r w:rsidRPr="00FD179B">
        <w:rPr>
          <w:iCs/>
          <w:u w:val="single"/>
          <w:lang w:val="fr-FR"/>
        </w:rPr>
        <w:t xml:space="preserve"> real </w:t>
      </w:r>
      <w:proofErr w:type="spellStart"/>
      <w:r w:rsidRPr="00FD179B">
        <w:rPr>
          <w:iCs/>
          <w:u w:val="single"/>
          <w:lang w:val="fr-FR"/>
        </w:rPr>
        <w:t>din</w:t>
      </w:r>
      <w:proofErr w:type="spellEnd"/>
      <w:r w:rsidRPr="00FD179B">
        <w:rPr>
          <w:iCs/>
          <w:u w:val="single"/>
          <w:lang w:val="fr-FR"/>
        </w:rPr>
        <w:t xml:space="preserve"> tara </w:t>
      </w:r>
      <w:proofErr w:type="spellStart"/>
      <w:r w:rsidRPr="00FD179B">
        <w:rPr>
          <w:iCs/>
          <w:u w:val="single"/>
          <w:lang w:val="fr-FR"/>
        </w:rPr>
        <w:t>ofertantului</w:t>
      </w:r>
      <w:proofErr w:type="spellEnd"/>
      <w:r w:rsidRPr="00FD179B">
        <w:rPr>
          <w:iCs/>
          <w:u w:val="single"/>
          <w:lang w:val="fr-FR"/>
        </w:rPr>
        <w:t>,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insotit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traducerea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limba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romana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certificata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traducatori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autorizati</w:t>
      </w:r>
      <w:proofErr w:type="spellEnd"/>
      <w:r w:rsidRPr="00FD179B">
        <w:rPr>
          <w:iCs/>
          <w:lang w:val="fr-FR"/>
        </w:rPr>
        <w:t xml:space="preserve">, in </w:t>
      </w:r>
      <w:proofErr w:type="spellStart"/>
      <w:r w:rsidRPr="00FD179B">
        <w:rPr>
          <w:iCs/>
          <w:lang w:val="fr-FR"/>
        </w:rPr>
        <w:t>conditiile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legii</w:t>
      </w:r>
      <w:proofErr w:type="spellEnd"/>
      <w:r w:rsidRPr="00FD179B">
        <w:rPr>
          <w:iCs/>
          <w:lang w:val="fr-FR"/>
        </w:rPr>
        <w:t>.</w:t>
      </w:r>
    </w:p>
    <w:p w14:paraId="063F1FFA" w14:textId="0C4E2264" w:rsidR="008D5100" w:rsidRPr="00FD179B" w:rsidRDefault="008D5100" w:rsidP="008D5100">
      <w:pPr>
        <w:jc w:val="both"/>
        <w:rPr>
          <w:iCs/>
          <w:lang w:val="fr-FR"/>
        </w:rPr>
      </w:pPr>
      <w:r w:rsidRPr="007F6072">
        <w:rPr>
          <w:b/>
          <w:iCs/>
          <w:lang w:val="fr-FR"/>
        </w:rPr>
        <w:t>d)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pentru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ofertantii</w:t>
      </w:r>
      <w:proofErr w:type="spellEnd"/>
      <w:r w:rsidRPr="00FD179B">
        <w:rPr>
          <w:iCs/>
          <w:u w:val="single"/>
          <w:lang w:val="fr-FR"/>
        </w:rPr>
        <w:t xml:space="preserve"> de </w:t>
      </w:r>
      <w:proofErr w:type="spellStart"/>
      <w:r w:rsidRPr="00FD179B">
        <w:rPr>
          <w:iCs/>
          <w:u w:val="single"/>
          <w:lang w:val="fr-FR"/>
        </w:rPr>
        <w:t>tipul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asociatiilor</w:t>
      </w:r>
      <w:proofErr w:type="spellEnd"/>
      <w:r w:rsidRPr="00FD179B">
        <w:rPr>
          <w:iCs/>
          <w:u w:val="single"/>
          <w:lang w:val="fr-FR"/>
        </w:rPr>
        <w:t xml:space="preserve"> si </w:t>
      </w:r>
      <w:proofErr w:type="spellStart"/>
      <w:r w:rsidRPr="00FD179B">
        <w:rPr>
          <w:iCs/>
          <w:u w:val="single"/>
          <w:lang w:val="fr-FR"/>
        </w:rPr>
        <w:t>fundatiilor</w:t>
      </w:r>
      <w:proofErr w:type="spellEnd"/>
      <w:r w:rsidRPr="00FD179B">
        <w:rPr>
          <w:iCs/>
          <w:u w:val="single"/>
          <w:lang w:val="fr-FR"/>
        </w:rPr>
        <w:t>,</w:t>
      </w:r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acestia</w:t>
      </w:r>
      <w:proofErr w:type="spellEnd"/>
      <w:r w:rsidRPr="00FD179B">
        <w:rPr>
          <w:iCs/>
          <w:lang w:val="fr-FR"/>
        </w:rPr>
        <w:t xml:space="preserve"> vor </w:t>
      </w:r>
      <w:proofErr w:type="spellStart"/>
      <w:r w:rsidRPr="00FD179B">
        <w:rPr>
          <w:iCs/>
          <w:lang w:val="fr-FR"/>
        </w:rPr>
        <w:t>depune</w:t>
      </w:r>
      <w:proofErr w:type="spellEnd"/>
      <w:r w:rsidRPr="00FD179B">
        <w:rPr>
          <w:iCs/>
          <w:lang w:val="fr-FR"/>
        </w:rPr>
        <w:t xml:space="preserve"> un </w:t>
      </w:r>
      <w:r w:rsidRPr="00FD179B">
        <w:rPr>
          <w:iCs/>
          <w:u w:val="single"/>
          <w:lang w:val="fr-FR"/>
        </w:rPr>
        <w:t xml:space="preserve">extras de la </w:t>
      </w:r>
      <w:proofErr w:type="spellStart"/>
      <w:r w:rsidRPr="00FD179B">
        <w:rPr>
          <w:iCs/>
          <w:u w:val="single"/>
          <w:lang w:val="fr-FR"/>
        </w:rPr>
        <w:t>Ministerul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Justitiei</w:t>
      </w:r>
      <w:proofErr w:type="spellEnd"/>
      <w:r w:rsidRPr="00FD179B">
        <w:rPr>
          <w:iCs/>
          <w:u w:val="single"/>
          <w:lang w:val="fr-FR"/>
        </w:rPr>
        <w:t xml:space="preserve"> (</w:t>
      </w:r>
      <w:proofErr w:type="spellStart"/>
      <w:r w:rsidRPr="00FD179B">
        <w:rPr>
          <w:iCs/>
          <w:u w:val="single"/>
          <w:lang w:val="fr-FR"/>
        </w:rPr>
        <w:t>Registrul</w:t>
      </w:r>
      <w:proofErr w:type="spellEnd"/>
      <w:r w:rsidRPr="00FD179B">
        <w:rPr>
          <w:iCs/>
          <w:u w:val="single"/>
          <w:lang w:val="fr-FR"/>
        </w:rPr>
        <w:t xml:space="preserve"> National ONG) </w:t>
      </w:r>
      <w:proofErr w:type="spellStart"/>
      <w:r w:rsidRPr="00FD179B">
        <w:rPr>
          <w:iCs/>
          <w:u w:val="single"/>
          <w:lang w:val="fr-FR"/>
        </w:rPr>
        <w:t>privind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beneficiarii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reali</w:t>
      </w:r>
      <w:proofErr w:type="spellEnd"/>
      <w:r w:rsidRPr="00FD179B">
        <w:rPr>
          <w:iCs/>
          <w:u w:val="single"/>
          <w:lang w:val="fr-FR"/>
        </w:rPr>
        <w:t xml:space="preserve"> ai </w:t>
      </w:r>
      <w:proofErr w:type="spellStart"/>
      <w:r w:rsidRPr="00FD179B">
        <w:rPr>
          <w:iCs/>
          <w:u w:val="single"/>
          <w:lang w:val="fr-FR"/>
        </w:rPr>
        <w:t>asociatiei</w:t>
      </w:r>
      <w:proofErr w:type="spellEnd"/>
      <w:r w:rsidRPr="00FD179B">
        <w:rPr>
          <w:iCs/>
          <w:u w:val="single"/>
          <w:lang w:val="fr-FR"/>
        </w:rPr>
        <w:t>/</w:t>
      </w:r>
      <w:proofErr w:type="spellStart"/>
      <w:r w:rsidRPr="00FD179B">
        <w:rPr>
          <w:iCs/>
          <w:u w:val="single"/>
          <w:lang w:val="fr-FR"/>
        </w:rPr>
        <w:t>fundatiei</w:t>
      </w:r>
      <w:proofErr w:type="spellEnd"/>
      <w:r w:rsidRPr="00FD179B">
        <w:rPr>
          <w:iCs/>
          <w:u w:val="single"/>
          <w:lang w:val="fr-FR"/>
        </w:rPr>
        <w:t>;</w:t>
      </w:r>
      <w:r w:rsidRPr="00FD179B">
        <w:rPr>
          <w:iCs/>
          <w:lang w:val="fr-FR"/>
        </w:rPr>
        <w:t xml:space="preserve"> </w:t>
      </w:r>
      <w:r w:rsidRPr="00FD179B">
        <w:rPr>
          <w:iCs/>
          <w:u w:val="single"/>
          <w:lang w:val="fr-FR"/>
        </w:rPr>
        <w:t xml:space="preserve">in </w:t>
      </w:r>
      <w:proofErr w:type="spellStart"/>
      <w:r w:rsidRPr="00FD179B">
        <w:rPr>
          <w:iCs/>
          <w:u w:val="single"/>
          <w:lang w:val="fr-FR"/>
        </w:rPr>
        <w:t>cazul</w:t>
      </w:r>
      <w:proofErr w:type="spellEnd"/>
      <w:r w:rsidRPr="00FD179B">
        <w:rPr>
          <w:iCs/>
          <w:u w:val="single"/>
          <w:lang w:val="fr-FR"/>
        </w:rPr>
        <w:t xml:space="preserve"> in care </w:t>
      </w:r>
      <w:proofErr w:type="spellStart"/>
      <w:r w:rsidRPr="00FD179B">
        <w:rPr>
          <w:iCs/>
          <w:u w:val="single"/>
          <w:lang w:val="fr-FR"/>
        </w:rPr>
        <w:t>asociatia</w:t>
      </w:r>
      <w:proofErr w:type="spellEnd"/>
      <w:r w:rsidRPr="00FD179B">
        <w:rPr>
          <w:iCs/>
          <w:u w:val="single"/>
          <w:lang w:val="fr-FR"/>
        </w:rPr>
        <w:t>/</w:t>
      </w:r>
      <w:proofErr w:type="spellStart"/>
      <w:r w:rsidRPr="00FD179B">
        <w:rPr>
          <w:iCs/>
          <w:u w:val="single"/>
          <w:lang w:val="fr-FR"/>
        </w:rPr>
        <w:t>fundatia</w:t>
      </w:r>
      <w:proofErr w:type="spellEnd"/>
      <w:r w:rsidRPr="00FD179B">
        <w:rPr>
          <w:iCs/>
          <w:u w:val="single"/>
          <w:lang w:val="fr-FR"/>
        </w:rPr>
        <w:t xml:space="preserve"> este o </w:t>
      </w:r>
      <w:proofErr w:type="spellStart"/>
      <w:r w:rsidRPr="00FD179B">
        <w:rPr>
          <w:iCs/>
          <w:u w:val="single"/>
          <w:lang w:val="fr-FR"/>
        </w:rPr>
        <w:t>entitate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sau</w:t>
      </w:r>
      <w:proofErr w:type="spellEnd"/>
      <w:r w:rsidRPr="00FD179B">
        <w:rPr>
          <w:iCs/>
          <w:u w:val="single"/>
          <w:lang w:val="fr-FR"/>
        </w:rPr>
        <w:t xml:space="preserve"> are </w:t>
      </w:r>
      <w:proofErr w:type="spellStart"/>
      <w:r w:rsidRPr="00FD179B">
        <w:rPr>
          <w:iCs/>
          <w:u w:val="single"/>
          <w:lang w:val="fr-FR"/>
        </w:rPr>
        <w:t>beneficiari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reali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persoane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straine</w:t>
      </w:r>
      <w:proofErr w:type="spellEnd"/>
      <w:r w:rsidRPr="00FD179B">
        <w:rPr>
          <w:iCs/>
          <w:u w:val="single"/>
          <w:lang w:val="fr-FR"/>
        </w:rPr>
        <w:t xml:space="preserve">, </w:t>
      </w:r>
      <w:proofErr w:type="spellStart"/>
      <w:r w:rsidRPr="00FD179B">
        <w:rPr>
          <w:iCs/>
          <w:u w:val="single"/>
          <w:lang w:val="fr-FR"/>
        </w:rPr>
        <w:t>autoritatea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contractanta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colecteaza</w:t>
      </w:r>
      <w:proofErr w:type="spellEnd"/>
      <w:r w:rsidRPr="00FD179B">
        <w:rPr>
          <w:iCs/>
          <w:u w:val="single"/>
          <w:lang w:val="fr-FR"/>
        </w:rPr>
        <w:t xml:space="preserve"> de la </w:t>
      </w:r>
      <w:proofErr w:type="spellStart"/>
      <w:r w:rsidRPr="00FD179B">
        <w:rPr>
          <w:iCs/>
          <w:u w:val="single"/>
          <w:lang w:val="fr-FR"/>
        </w:rPr>
        <w:t>ofertanti</w:t>
      </w:r>
      <w:proofErr w:type="spellEnd"/>
      <w:r w:rsidRPr="00FD179B">
        <w:rPr>
          <w:iCs/>
          <w:u w:val="single"/>
          <w:lang w:val="fr-FR"/>
        </w:rPr>
        <w:t xml:space="preserve"> o </w:t>
      </w:r>
      <w:proofErr w:type="spellStart"/>
      <w:r w:rsidRPr="00FD179B">
        <w:rPr>
          <w:iCs/>
          <w:u w:val="single"/>
          <w:lang w:val="fr-FR"/>
        </w:rPr>
        <w:t>declaratie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proprie</w:t>
      </w:r>
      <w:proofErr w:type="spellEnd"/>
      <w:r w:rsidRPr="00FD179B">
        <w:rPr>
          <w:iCs/>
          <w:u w:val="single"/>
          <w:lang w:val="fr-FR"/>
        </w:rPr>
        <w:t xml:space="preserve"> </w:t>
      </w:r>
      <w:proofErr w:type="spellStart"/>
      <w:r w:rsidRPr="00FD179B">
        <w:rPr>
          <w:iCs/>
          <w:u w:val="single"/>
          <w:lang w:val="fr-FR"/>
        </w:rPr>
        <w:t>raspundere</w:t>
      </w:r>
      <w:proofErr w:type="spellEnd"/>
      <w:r w:rsidRPr="00FD179B">
        <w:rPr>
          <w:iCs/>
          <w:u w:val="single"/>
          <w:lang w:val="fr-FR"/>
        </w:rPr>
        <w:t xml:space="preserve"> </w:t>
      </w:r>
      <w:r w:rsidRPr="00FD179B">
        <w:rPr>
          <w:iCs/>
          <w:lang w:val="fr-FR"/>
        </w:rPr>
        <w:t xml:space="preserve">data de </w:t>
      </w:r>
      <w:proofErr w:type="spellStart"/>
      <w:r w:rsidRPr="00FD179B">
        <w:rPr>
          <w:iCs/>
          <w:lang w:val="fr-FR"/>
        </w:rPr>
        <w:t>catre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reprezentantul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legal</w:t>
      </w:r>
      <w:proofErr w:type="spellEnd"/>
      <w:r w:rsidRPr="00FD179B">
        <w:rPr>
          <w:iCs/>
          <w:lang w:val="fr-FR"/>
        </w:rPr>
        <w:t>/</w:t>
      </w:r>
      <w:proofErr w:type="spellStart"/>
      <w:r w:rsidRPr="00FD179B">
        <w:rPr>
          <w:iCs/>
          <w:lang w:val="fr-FR"/>
        </w:rPr>
        <w:t>presedinte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conform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articolului</w:t>
      </w:r>
      <w:proofErr w:type="spellEnd"/>
      <w:r w:rsidRPr="00FD179B">
        <w:rPr>
          <w:iCs/>
          <w:lang w:val="fr-FR"/>
        </w:rPr>
        <w:t xml:space="preserve"> 326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Codul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Penal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falsul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declaratii</w:t>
      </w:r>
      <w:proofErr w:type="spellEnd"/>
      <w:r w:rsidRPr="00FD179B">
        <w:rPr>
          <w:iCs/>
          <w:lang w:val="fr-FR"/>
        </w:rPr>
        <w:t xml:space="preserve">, ce va </w:t>
      </w:r>
      <w:proofErr w:type="spellStart"/>
      <w:r w:rsidRPr="00FD179B">
        <w:rPr>
          <w:iCs/>
          <w:lang w:val="fr-FR"/>
        </w:rPr>
        <w:t>contine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datele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privind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beneficiarii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reali</w:t>
      </w:r>
      <w:proofErr w:type="spellEnd"/>
      <w:r w:rsidRPr="00FD179B">
        <w:rPr>
          <w:iCs/>
          <w:lang w:val="fr-FR"/>
        </w:rPr>
        <w:t xml:space="preserve"> ai </w:t>
      </w:r>
      <w:proofErr w:type="spellStart"/>
      <w:r w:rsidRPr="00FD179B">
        <w:rPr>
          <w:iCs/>
          <w:lang w:val="fr-FR"/>
        </w:rPr>
        <w:t>entitatilor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juridice</w:t>
      </w:r>
      <w:proofErr w:type="spellEnd"/>
      <w:r w:rsidRPr="00FD179B">
        <w:rPr>
          <w:iCs/>
          <w:lang w:val="fr-FR"/>
        </w:rPr>
        <w:t xml:space="preserve"> (</w:t>
      </w:r>
      <w:proofErr w:type="spellStart"/>
      <w:r w:rsidRPr="00FD179B">
        <w:rPr>
          <w:iCs/>
          <w:lang w:val="fr-FR"/>
        </w:rPr>
        <w:t>cel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putin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numele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prenumele</w:t>
      </w:r>
      <w:proofErr w:type="spellEnd"/>
      <w:r w:rsidRPr="00FD179B">
        <w:rPr>
          <w:iCs/>
          <w:lang w:val="fr-FR"/>
        </w:rPr>
        <w:t xml:space="preserve"> si data </w:t>
      </w:r>
      <w:proofErr w:type="spellStart"/>
      <w:r w:rsidRPr="00FD179B">
        <w:rPr>
          <w:iCs/>
          <w:lang w:val="fr-FR"/>
        </w:rPr>
        <w:t>nasterii</w:t>
      </w:r>
      <w:proofErr w:type="spellEnd"/>
      <w:r w:rsidRPr="00FD179B">
        <w:rPr>
          <w:iCs/>
          <w:lang w:val="fr-FR"/>
        </w:rPr>
        <w:t xml:space="preserve">), in </w:t>
      </w:r>
      <w:proofErr w:type="spellStart"/>
      <w:r w:rsidRPr="00FD179B">
        <w:rPr>
          <w:iCs/>
          <w:lang w:val="fr-FR"/>
        </w:rPr>
        <w:t>conformitate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129/2019, </w:t>
      </w:r>
      <w:proofErr w:type="spellStart"/>
      <w:r w:rsidRPr="00FD179B">
        <w:rPr>
          <w:iCs/>
          <w:lang w:val="fr-FR"/>
        </w:rPr>
        <w:t>cu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completarile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modificarile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ulterioare</w:t>
      </w:r>
      <w:proofErr w:type="spellEnd"/>
      <w:r w:rsidRPr="00FD179B">
        <w:rPr>
          <w:iCs/>
          <w:lang w:val="fr-FR"/>
        </w:rPr>
        <w:t>.</w:t>
      </w:r>
    </w:p>
    <w:p w14:paraId="3EBA808E" w14:textId="77777777" w:rsidR="008D5100" w:rsidRPr="00FD179B" w:rsidRDefault="008D5100" w:rsidP="0005733F">
      <w:pPr>
        <w:ind w:firstLine="720"/>
        <w:jc w:val="both"/>
        <w:rPr>
          <w:iCs/>
          <w:lang w:val="fr-FR"/>
        </w:rPr>
      </w:pPr>
      <w:proofErr w:type="spellStart"/>
      <w:r w:rsidRPr="00FD179B">
        <w:rPr>
          <w:iCs/>
          <w:lang w:val="fr-FR"/>
        </w:rPr>
        <w:t>Sub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rezerva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articolelor</w:t>
      </w:r>
      <w:proofErr w:type="spellEnd"/>
      <w:r w:rsidRPr="00FD179B">
        <w:rPr>
          <w:iCs/>
          <w:lang w:val="fr-FR"/>
        </w:rPr>
        <w:t xml:space="preserve"> 56 si 57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nr. 129 </w:t>
      </w:r>
      <w:proofErr w:type="spellStart"/>
      <w:r w:rsidRPr="00FD179B">
        <w:rPr>
          <w:iCs/>
          <w:lang w:val="fr-FR"/>
        </w:rPr>
        <w:t>din</w:t>
      </w:r>
      <w:proofErr w:type="spellEnd"/>
      <w:r w:rsidRPr="00FD179B">
        <w:rPr>
          <w:iCs/>
          <w:lang w:val="fr-FR"/>
        </w:rPr>
        <w:t xml:space="preserve"> 11 </w:t>
      </w:r>
      <w:proofErr w:type="spellStart"/>
      <w:r w:rsidRPr="00FD179B">
        <w:rPr>
          <w:iCs/>
          <w:lang w:val="fr-FR"/>
        </w:rPr>
        <w:t>iulie</w:t>
      </w:r>
      <w:proofErr w:type="spellEnd"/>
      <w:r w:rsidRPr="00FD179B">
        <w:rPr>
          <w:iCs/>
          <w:lang w:val="fr-FR"/>
        </w:rPr>
        <w:t xml:space="preserve"> 2019 </w:t>
      </w:r>
      <w:proofErr w:type="spellStart"/>
      <w:r w:rsidRPr="00FD179B">
        <w:rPr>
          <w:iCs/>
          <w:lang w:val="fr-FR"/>
        </w:rPr>
        <w:t>pentru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prevenirea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combaterea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spalarii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banilor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finantarii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terorismului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modificata</w:t>
      </w:r>
      <w:proofErr w:type="spellEnd"/>
      <w:r w:rsidRPr="00FD179B">
        <w:rPr>
          <w:iCs/>
          <w:lang w:val="fr-FR"/>
        </w:rPr>
        <w:t xml:space="preserve"> si </w:t>
      </w:r>
      <w:proofErr w:type="spellStart"/>
      <w:r w:rsidRPr="00FD179B">
        <w:rPr>
          <w:iCs/>
          <w:lang w:val="fr-FR"/>
        </w:rPr>
        <w:t>completata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prin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Legea</w:t>
      </w:r>
      <w:proofErr w:type="spellEnd"/>
      <w:r w:rsidRPr="00FD179B">
        <w:rPr>
          <w:iCs/>
          <w:lang w:val="fr-FR"/>
        </w:rPr>
        <w:t xml:space="preserve"> 315/2021, </w:t>
      </w:r>
      <w:proofErr w:type="spellStart"/>
      <w:r w:rsidRPr="00FD179B">
        <w:rPr>
          <w:iCs/>
          <w:lang w:val="fr-FR"/>
        </w:rPr>
        <w:t>persoanele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juridice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supuse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obligatiei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inregistrare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registrul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comertului</w:t>
      </w:r>
      <w:proofErr w:type="spellEnd"/>
      <w:r w:rsidRPr="00FD179B">
        <w:rPr>
          <w:iCs/>
          <w:lang w:val="fr-FR"/>
        </w:rPr>
        <w:t xml:space="preserve"> au, </w:t>
      </w:r>
      <w:proofErr w:type="spellStart"/>
      <w:r w:rsidRPr="00FD179B">
        <w:rPr>
          <w:iCs/>
          <w:lang w:val="fr-FR"/>
        </w:rPr>
        <w:t>totodata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obligatia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actualizarii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informatiilor</w:t>
      </w:r>
      <w:proofErr w:type="spellEnd"/>
      <w:r w:rsidRPr="00FD179B">
        <w:rPr>
          <w:iCs/>
          <w:lang w:val="fr-FR"/>
        </w:rPr>
        <w:t xml:space="preserve"> de </w:t>
      </w:r>
      <w:proofErr w:type="spellStart"/>
      <w:r w:rsidRPr="00FD179B">
        <w:rPr>
          <w:iCs/>
          <w:lang w:val="fr-FR"/>
        </w:rPr>
        <w:t>fiecare</w:t>
      </w:r>
      <w:proofErr w:type="spellEnd"/>
      <w:r w:rsidRPr="00FD179B">
        <w:rPr>
          <w:iCs/>
          <w:lang w:val="fr-FR"/>
        </w:rPr>
        <w:t xml:space="preserve"> data </w:t>
      </w:r>
      <w:proofErr w:type="spellStart"/>
      <w:r w:rsidRPr="00FD179B">
        <w:rPr>
          <w:iCs/>
          <w:lang w:val="fr-FR"/>
        </w:rPr>
        <w:t>cand</w:t>
      </w:r>
      <w:proofErr w:type="spellEnd"/>
      <w:r w:rsidRPr="00FD179B">
        <w:rPr>
          <w:iCs/>
          <w:lang w:val="fr-FR"/>
        </w:rPr>
        <w:t xml:space="preserve"> are </w:t>
      </w:r>
      <w:proofErr w:type="spellStart"/>
      <w:r w:rsidRPr="00FD179B">
        <w:rPr>
          <w:iCs/>
          <w:lang w:val="fr-FR"/>
        </w:rPr>
        <w:t>loc</w:t>
      </w:r>
      <w:proofErr w:type="spellEnd"/>
      <w:r w:rsidRPr="00FD179B">
        <w:rPr>
          <w:iCs/>
          <w:lang w:val="fr-FR"/>
        </w:rPr>
        <w:t xml:space="preserve"> o </w:t>
      </w:r>
      <w:proofErr w:type="spellStart"/>
      <w:r w:rsidRPr="00FD179B">
        <w:rPr>
          <w:iCs/>
          <w:lang w:val="fr-FR"/>
        </w:rPr>
        <w:t>modificare</w:t>
      </w:r>
      <w:proofErr w:type="spellEnd"/>
      <w:r w:rsidRPr="00FD179B">
        <w:rPr>
          <w:iCs/>
          <w:lang w:val="fr-FR"/>
        </w:rPr>
        <w:t xml:space="preserve"> a </w:t>
      </w:r>
      <w:proofErr w:type="spellStart"/>
      <w:r w:rsidRPr="00FD179B">
        <w:rPr>
          <w:iCs/>
          <w:lang w:val="fr-FR"/>
        </w:rPr>
        <w:t>acestora</w:t>
      </w:r>
      <w:proofErr w:type="spellEnd"/>
      <w:r w:rsidRPr="00FD179B">
        <w:rPr>
          <w:iCs/>
          <w:lang w:val="fr-FR"/>
        </w:rPr>
        <w:t>,</w:t>
      </w:r>
      <w:r w:rsidRPr="00FD179B">
        <w:rPr>
          <w:b/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sub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rezerva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aplicarii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sanctiunilor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contraventionale</w:t>
      </w:r>
      <w:proofErr w:type="spellEnd"/>
      <w:r w:rsidRPr="00FD179B">
        <w:rPr>
          <w:iCs/>
          <w:lang w:val="fr-FR"/>
        </w:rPr>
        <w:t xml:space="preserve"> si a </w:t>
      </w:r>
      <w:proofErr w:type="spellStart"/>
      <w:r w:rsidRPr="00FD179B">
        <w:rPr>
          <w:iCs/>
          <w:lang w:val="fr-FR"/>
        </w:rPr>
        <w:t>dizolvarii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societatii</w:t>
      </w:r>
      <w:proofErr w:type="spellEnd"/>
      <w:r w:rsidRPr="00FD179B">
        <w:rPr>
          <w:iCs/>
          <w:lang w:val="fr-FR"/>
        </w:rPr>
        <w:t xml:space="preserve">, </w:t>
      </w:r>
      <w:proofErr w:type="spellStart"/>
      <w:r w:rsidRPr="00FD179B">
        <w:rPr>
          <w:iCs/>
          <w:lang w:val="fr-FR"/>
        </w:rPr>
        <w:t>conform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prevederilor</w:t>
      </w:r>
      <w:proofErr w:type="spellEnd"/>
      <w:r w:rsidRPr="00FD179B">
        <w:rPr>
          <w:iCs/>
          <w:lang w:val="fr-FR"/>
        </w:rPr>
        <w:t xml:space="preserve"> </w:t>
      </w:r>
      <w:proofErr w:type="spellStart"/>
      <w:r w:rsidRPr="00FD179B">
        <w:rPr>
          <w:iCs/>
          <w:lang w:val="fr-FR"/>
        </w:rPr>
        <w:t>legale</w:t>
      </w:r>
      <w:proofErr w:type="spellEnd"/>
      <w:r w:rsidRPr="00FD179B">
        <w:rPr>
          <w:iCs/>
          <w:lang w:val="fr-FR"/>
        </w:rPr>
        <w:t xml:space="preserve"> in </w:t>
      </w:r>
      <w:proofErr w:type="spellStart"/>
      <w:r w:rsidRPr="00FD179B">
        <w:rPr>
          <w:iCs/>
          <w:lang w:val="fr-FR"/>
        </w:rPr>
        <w:t>vigoare</w:t>
      </w:r>
      <w:proofErr w:type="spellEnd"/>
      <w:r w:rsidRPr="00FD179B">
        <w:rPr>
          <w:iCs/>
          <w:lang w:val="fr-FR"/>
        </w:rPr>
        <w:t xml:space="preserve">. </w:t>
      </w:r>
    </w:p>
    <w:p w14:paraId="13E28D0C" w14:textId="77777777" w:rsidR="008D5100" w:rsidRPr="00FD179B" w:rsidRDefault="008D5100" w:rsidP="007F6072">
      <w:pPr>
        <w:autoSpaceDE w:val="0"/>
        <w:autoSpaceDN w:val="0"/>
        <w:adjustRightInd w:val="0"/>
        <w:ind w:firstLine="720"/>
        <w:jc w:val="both"/>
        <w:rPr>
          <w:lang w:val="ro-RO" w:eastAsia="ro-RO"/>
        </w:rPr>
      </w:pPr>
      <w:r w:rsidRPr="00FD179B">
        <w:rPr>
          <w:lang w:val="ro-RO" w:eastAsia="ro-RO"/>
        </w:rPr>
        <w:t xml:space="preserve">Eventualele modificări intervenite după semnarea contractului de achiziţie publică, pe durata acestuia, vor fi aduse atât la cunoştinţa Autoritatii contractante cât şi a ONRC. </w:t>
      </w:r>
    </w:p>
    <w:p w14:paraId="2A754232" w14:textId="3B5CF6EF" w:rsidR="008D5100" w:rsidRPr="00FD179B" w:rsidRDefault="008D5100" w:rsidP="007F6072">
      <w:pPr>
        <w:ind w:firstLine="720"/>
        <w:rPr>
          <w:lang w:val="ro-RO"/>
        </w:rPr>
      </w:pPr>
      <w:r w:rsidRPr="00FD179B">
        <w:rPr>
          <w:lang w:val="ro-RO"/>
        </w:rPr>
        <w:t>Această obligație va fi aplicabilă inclusiv subcontractantilor, dacă este cazul.</w:t>
      </w:r>
    </w:p>
    <w:p w14:paraId="18DE6487" w14:textId="77777777" w:rsidR="0005733F" w:rsidRPr="00FD179B" w:rsidRDefault="0005733F" w:rsidP="00405E61">
      <w:pPr>
        <w:ind w:firstLine="720"/>
        <w:jc w:val="both"/>
        <w:rPr>
          <w:lang w:val="ro-RO"/>
        </w:rPr>
      </w:pPr>
    </w:p>
    <w:p w14:paraId="480A791B" w14:textId="26267DAA" w:rsidR="00831406" w:rsidRPr="00FD179B" w:rsidRDefault="00831406" w:rsidP="00F31A3B">
      <w:pPr>
        <w:ind w:firstLine="720"/>
        <w:jc w:val="both"/>
        <w:rPr>
          <w:lang w:val="ro-RO"/>
        </w:rPr>
      </w:pPr>
      <w:r w:rsidRPr="00FD179B">
        <w:rPr>
          <w:lang w:val="ro-RO"/>
        </w:rPr>
        <w:t>Doar ofertele depuse de ofertanți</w:t>
      </w:r>
      <w:r w:rsidR="00E17D1D">
        <w:rPr>
          <w:lang w:val="ro-RO"/>
        </w:rPr>
        <w:t>i</w:t>
      </w:r>
      <w:r w:rsidRPr="00FD179B">
        <w:rPr>
          <w:lang w:val="ro-RO"/>
        </w:rPr>
        <w:t xml:space="preserve"> calificați și care îndeplinesc cerințele tehnice vor fi evaluate prin compararea preţurilor. Contractul se va acorda firmei care îndeplinește toate specificațiile tehnice solicitate și care oferă cel mai m</w:t>
      </w:r>
      <w:r w:rsidR="00352579" w:rsidRPr="00FD179B">
        <w:rPr>
          <w:lang w:val="ro-RO"/>
        </w:rPr>
        <w:t xml:space="preserve">ic preţ total evaluat, fără TVA, </w:t>
      </w:r>
      <w:r w:rsidR="00E17D1D">
        <w:rPr>
          <w:lang w:val="ro-RO"/>
        </w:rPr>
        <w:t>pentru fiecare lot ofertat . Se vor oferta toate pozitiile din cadrul lotului, nu se accepta oferte partiale.</w:t>
      </w:r>
    </w:p>
    <w:p w14:paraId="0298DDB7" w14:textId="5A0924EA" w:rsidR="00831406" w:rsidRPr="00FD179B" w:rsidRDefault="00831406" w:rsidP="00E17D1D">
      <w:pPr>
        <w:ind w:firstLine="720"/>
        <w:jc w:val="both"/>
        <w:rPr>
          <w:b/>
          <w:lang w:val="ro-RO"/>
        </w:rPr>
      </w:pPr>
      <w:r w:rsidRPr="000834DE">
        <w:rPr>
          <w:b/>
          <w:lang w:val="ro-RO"/>
        </w:rPr>
        <w:t xml:space="preserve">Vă rugăm să transmiteți oferta dvs. prin depunere direct la dresa menționată mai sus sau prin e-mail sau fax, până cel târziu la data de </w:t>
      </w:r>
      <w:r w:rsidR="003278F0">
        <w:rPr>
          <w:b/>
          <w:lang w:val="ro-RO"/>
        </w:rPr>
        <w:t>16</w:t>
      </w:r>
      <w:r w:rsidR="000834DE" w:rsidRPr="000834DE">
        <w:rPr>
          <w:b/>
          <w:lang w:val="ro-RO"/>
        </w:rPr>
        <w:t>.02.2024</w:t>
      </w:r>
      <w:r w:rsidR="0055641E" w:rsidRPr="000834DE">
        <w:rPr>
          <w:b/>
          <w:lang w:val="ro-RO"/>
        </w:rPr>
        <w:t>.</w:t>
      </w:r>
    </w:p>
    <w:p w14:paraId="37A6D87F" w14:textId="2A526B68" w:rsidR="00831406" w:rsidRPr="00FD179B" w:rsidRDefault="00831406" w:rsidP="00E17D1D">
      <w:pPr>
        <w:ind w:firstLine="720"/>
        <w:jc w:val="both"/>
        <w:rPr>
          <w:lang w:val="ro-RO"/>
        </w:rPr>
      </w:pPr>
      <w:r w:rsidRPr="00FD179B">
        <w:rPr>
          <w:lang w:val="ro-RO"/>
        </w:rPr>
        <w:t xml:space="preserve">Orice potențial ofertant are dreptul de a solicita clarificări legate de prezenta cerere de ofertă, până cel târziu cu </w:t>
      </w:r>
      <w:r w:rsidR="00572092" w:rsidRPr="00FD179B">
        <w:rPr>
          <w:lang w:val="ro-RO"/>
        </w:rPr>
        <w:t xml:space="preserve">2 ( doua) </w:t>
      </w:r>
      <w:r w:rsidRPr="00FD179B">
        <w:rPr>
          <w:lang w:val="ro-RO"/>
        </w:rPr>
        <w:t>zile înainte de data limită de depunere a ofertelor, prin transmitere direct la dresa menționată mai sus sau prin e-mail sau fax a solicitărilor de clarificări.</w:t>
      </w:r>
    </w:p>
    <w:p w14:paraId="16CC46CC" w14:textId="127E2644" w:rsidR="00831406" w:rsidRPr="00FD179B" w:rsidRDefault="00831406" w:rsidP="00E17D1D">
      <w:pPr>
        <w:ind w:firstLine="720"/>
        <w:jc w:val="both"/>
        <w:rPr>
          <w:lang w:val="ro-RO"/>
        </w:rPr>
      </w:pPr>
      <w:r w:rsidRPr="00FD179B">
        <w:rPr>
          <w:lang w:val="ro-RO"/>
        </w:rPr>
        <w:t xml:space="preserve">Oferta dvs. trebuie să fie valabilă timp de </w:t>
      </w:r>
      <w:r w:rsidR="00EE7DD7" w:rsidRPr="00FD179B">
        <w:rPr>
          <w:lang w:val="ro-RO"/>
        </w:rPr>
        <w:t xml:space="preserve">minimum </w:t>
      </w:r>
      <w:r w:rsidR="007B0B30" w:rsidRPr="00FD179B">
        <w:t xml:space="preserve">60 </w:t>
      </w:r>
      <w:r w:rsidRPr="00FD179B">
        <w:rPr>
          <w:lang w:val="ro-RO"/>
        </w:rPr>
        <w:t>zile de la data limită pentru transmiterea ofertei.</w:t>
      </w:r>
    </w:p>
    <w:p w14:paraId="57D0E027" w14:textId="061445BB" w:rsidR="00831406" w:rsidRPr="00FD179B" w:rsidRDefault="00E17D1D" w:rsidP="00E17D1D">
      <w:pPr>
        <w:jc w:val="both"/>
        <w:rPr>
          <w:lang w:val="ro-RO"/>
        </w:rPr>
      </w:pPr>
      <w:r>
        <w:rPr>
          <w:lang w:val="ro-RO"/>
        </w:rPr>
        <w:tab/>
      </w:r>
      <w:r w:rsidR="00831406" w:rsidRPr="00FD179B">
        <w:rPr>
          <w:lang w:val="ro-RO"/>
        </w:rPr>
        <w:t>Vă rugăm să confirmaţi în scris primirea prezentei Cereri de ofertă şi să menţionaţi dacă urmează să depuneţi o ofertă sau nu.</w:t>
      </w:r>
    </w:p>
    <w:p w14:paraId="03341994" w14:textId="77777777" w:rsidR="00831406" w:rsidRPr="00FD179B" w:rsidRDefault="00831406" w:rsidP="00831406">
      <w:pPr>
        <w:jc w:val="both"/>
        <w:rPr>
          <w:lang w:val="ro-RO"/>
        </w:rPr>
      </w:pPr>
      <w:r w:rsidRPr="00FD179B">
        <w:rPr>
          <w:lang w:val="ro-RO"/>
        </w:rPr>
        <w:tab/>
      </w:r>
    </w:p>
    <w:p w14:paraId="787AFF2B" w14:textId="57EBA4CD" w:rsidR="00126A6C" w:rsidRDefault="00126A6C" w:rsidP="0069294E">
      <w:pPr>
        <w:rPr>
          <w:strike/>
          <w:lang w:val="ro-RO"/>
        </w:rPr>
      </w:pPr>
    </w:p>
    <w:p w14:paraId="13C065BE" w14:textId="77777777" w:rsidR="002B7328" w:rsidRPr="00FD179B" w:rsidRDefault="002B7328" w:rsidP="00126A6C">
      <w:pPr>
        <w:jc w:val="center"/>
        <w:rPr>
          <w:strike/>
          <w:lang w:val="ro-RO"/>
        </w:rPr>
      </w:pPr>
    </w:p>
    <w:p w14:paraId="219C0FF5" w14:textId="77777777" w:rsidR="00126A6C" w:rsidRPr="00FD179B" w:rsidRDefault="00126A6C" w:rsidP="00126A6C">
      <w:pPr>
        <w:jc w:val="both"/>
        <w:rPr>
          <w:lang w:val="ro-RO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0"/>
        <w:gridCol w:w="4514"/>
      </w:tblGrid>
      <w:tr w:rsidR="00126A6C" w:rsidRPr="00FD179B" w14:paraId="0293F27A" w14:textId="77777777" w:rsidTr="008C33FE">
        <w:tc>
          <w:tcPr>
            <w:tcW w:w="5094" w:type="dxa"/>
            <w:shd w:val="clear" w:color="auto" w:fill="auto"/>
          </w:tcPr>
          <w:p w14:paraId="7B1CDCE0" w14:textId="59447DB2" w:rsidR="00126A6C" w:rsidRPr="00FD179B" w:rsidRDefault="00E207C0" w:rsidP="008C33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7C0">
              <w:rPr>
                <w:rFonts w:ascii="Times New Roman" w:hAnsi="Times New Roman" w:cs="Times New Roman"/>
                <w:b/>
                <w:sz w:val="24"/>
                <w:szCs w:val="24"/>
              </w:rPr>
              <w:t>Director Direcția Achiziții Publice și Urmărire Contracte,</w:t>
            </w:r>
          </w:p>
        </w:tc>
        <w:tc>
          <w:tcPr>
            <w:tcW w:w="5094" w:type="dxa"/>
            <w:shd w:val="clear" w:color="auto" w:fill="auto"/>
          </w:tcPr>
          <w:p w14:paraId="1D528A64" w14:textId="7C7D36A9" w:rsidR="00126A6C" w:rsidRPr="00FD179B" w:rsidRDefault="00126A6C" w:rsidP="008C33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b/>
                <w:sz w:val="24"/>
                <w:szCs w:val="24"/>
              </w:rPr>
              <w:t>Manager Proiect</w:t>
            </w:r>
            <w:r w:rsidR="00E207C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</w:tc>
      </w:tr>
      <w:tr w:rsidR="00126A6C" w:rsidRPr="00FD179B" w14:paraId="11BBF408" w14:textId="77777777" w:rsidTr="008C33FE">
        <w:tc>
          <w:tcPr>
            <w:tcW w:w="5094" w:type="dxa"/>
            <w:shd w:val="clear" w:color="auto" w:fill="auto"/>
          </w:tcPr>
          <w:p w14:paraId="00C9E520" w14:textId="77777777" w:rsidR="00126A6C" w:rsidRPr="00E207C0" w:rsidRDefault="00126A6C" w:rsidP="008C33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7C0">
              <w:rPr>
                <w:rFonts w:ascii="Times New Roman" w:hAnsi="Times New Roman" w:cs="Times New Roman"/>
                <w:b/>
                <w:sz w:val="24"/>
                <w:szCs w:val="24"/>
              </w:rPr>
              <w:t>Ing. Gabriela ALEXOAEI</w:t>
            </w:r>
          </w:p>
        </w:tc>
        <w:tc>
          <w:tcPr>
            <w:tcW w:w="5094" w:type="dxa"/>
            <w:shd w:val="clear" w:color="auto" w:fill="auto"/>
          </w:tcPr>
          <w:p w14:paraId="5C67B5F2" w14:textId="3CE2CF63" w:rsidR="00126A6C" w:rsidRPr="00E207C0" w:rsidRDefault="00126A6C" w:rsidP="008C33F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7C0">
              <w:rPr>
                <w:rFonts w:ascii="Times New Roman" w:hAnsi="Times New Roman" w:cs="Times New Roman"/>
                <w:b/>
                <w:sz w:val="24"/>
                <w:szCs w:val="24"/>
              </w:rPr>
              <w:t>Lect. univ. dr. Sorin MOCANU</w:t>
            </w:r>
          </w:p>
        </w:tc>
      </w:tr>
      <w:tr w:rsidR="00126A6C" w:rsidRPr="00FD179B" w14:paraId="7AC53246" w14:textId="77777777" w:rsidTr="008C33FE">
        <w:tc>
          <w:tcPr>
            <w:tcW w:w="5094" w:type="dxa"/>
            <w:shd w:val="clear" w:color="auto" w:fill="auto"/>
          </w:tcPr>
          <w:p w14:paraId="728D8595" w14:textId="77777777" w:rsidR="00126A6C" w:rsidRPr="00FD179B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D662C" w14:textId="7C95A8D4" w:rsidR="00126A6C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AC20E" w14:textId="72C81F55" w:rsidR="00E207C0" w:rsidRDefault="00E207C0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6FF69" w14:textId="77777777" w:rsidR="00E207C0" w:rsidRPr="00FD179B" w:rsidRDefault="00E207C0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AAB8D" w14:textId="250A835F" w:rsidR="008537F0" w:rsidRPr="00FD179B" w:rsidRDefault="00E207C0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Intocmit</w:t>
            </w:r>
          </w:p>
        </w:tc>
        <w:tc>
          <w:tcPr>
            <w:tcW w:w="5094" w:type="dxa"/>
            <w:shd w:val="clear" w:color="auto" w:fill="auto"/>
          </w:tcPr>
          <w:p w14:paraId="5DA414F7" w14:textId="77777777" w:rsidR="00126A6C" w:rsidRPr="00FD179B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A6C" w:rsidRPr="00FD179B" w14:paraId="0B6B59F2" w14:textId="77777777" w:rsidTr="008C33FE">
        <w:tc>
          <w:tcPr>
            <w:tcW w:w="5094" w:type="dxa"/>
            <w:shd w:val="clear" w:color="auto" w:fill="auto"/>
          </w:tcPr>
          <w:p w14:paraId="7A26B2DE" w14:textId="77777777" w:rsidR="00126A6C" w:rsidRPr="00FD179B" w:rsidRDefault="00126A6C" w:rsidP="00E207C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sz w:val="24"/>
                <w:szCs w:val="24"/>
              </w:rPr>
              <w:t>Responsabil Achiziții</w:t>
            </w:r>
          </w:p>
          <w:p w14:paraId="39A8F033" w14:textId="5B2C2162" w:rsidR="00126A6C" w:rsidRPr="00FD179B" w:rsidRDefault="00126A6C" w:rsidP="00E207C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179B">
              <w:rPr>
                <w:rFonts w:ascii="Times New Roman" w:hAnsi="Times New Roman" w:cs="Times New Roman"/>
                <w:sz w:val="24"/>
                <w:szCs w:val="24"/>
              </w:rPr>
              <w:t>Ec. Ramona ONOFREI</w:t>
            </w:r>
          </w:p>
        </w:tc>
        <w:tc>
          <w:tcPr>
            <w:tcW w:w="5094" w:type="dxa"/>
            <w:shd w:val="clear" w:color="auto" w:fill="auto"/>
          </w:tcPr>
          <w:p w14:paraId="2113B09E" w14:textId="77777777" w:rsidR="00126A6C" w:rsidRPr="00FD179B" w:rsidRDefault="00126A6C" w:rsidP="008C33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B00420" w14:textId="77777777" w:rsidR="0069294E" w:rsidRDefault="0069294E" w:rsidP="00817005">
      <w:pPr>
        <w:jc w:val="both"/>
        <w:rPr>
          <w:rFonts w:eastAsia="Batang"/>
          <w:lang w:val="ro-RO"/>
        </w:rPr>
      </w:pPr>
    </w:p>
    <w:p w14:paraId="2D7CCF7D" w14:textId="77777777" w:rsidR="0069294E" w:rsidRDefault="0069294E" w:rsidP="00817005">
      <w:pPr>
        <w:jc w:val="both"/>
        <w:rPr>
          <w:rFonts w:eastAsia="Batang"/>
          <w:lang w:val="ro-RO"/>
        </w:rPr>
      </w:pPr>
    </w:p>
    <w:p w14:paraId="6494E5DA" w14:textId="77777777" w:rsidR="0069294E" w:rsidRDefault="0069294E" w:rsidP="00817005">
      <w:pPr>
        <w:jc w:val="both"/>
        <w:rPr>
          <w:rFonts w:eastAsia="Batang"/>
          <w:lang w:val="ro-RO"/>
        </w:rPr>
      </w:pPr>
    </w:p>
    <w:p w14:paraId="4823535A" w14:textId="77777777" w:rsidR="0069294E" w:rsidRDefault="0069294E" w:rsidP="00817005">
      <w:pPr>
        <w:jc w:val="both"/>
        <w:rPr>
          <w:rFonts w:eastAsia="Batang"/>
          <w:lang w:val="ro-RO"/>
        </w:rPr>
      </w:pPr>
    </w:p>
    <w:p w14:paraId="01CB91C5" w14:textId="335B1437" w:rsidR="00817005" w:rsidRPr="00FD179B" w:rsidRDefault="00A628AB" w:rsidP="00817005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lastRenderedPageBreak/>
        <w:t xml:space="preserve">Ofertant: </w:t>
      </w:r>
    </w:p>
    <w:p w14:paraId="3F77B2C0" w14:textId="53EEC561" w:rsidR="00817005" w:rsidRPr="00FD179B" w:rsidRDefault="00337D68" w:rsidP="00817005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Adresa: </w:t>
      </w:r>
    </w:p>
    <w:p w14:paraId="4C9A1D23" w14:textId="260783AB" w:rsidR="00A628AB" w:rsidRPr="00FD179B" w:rsidRDefault="00337D68" w:rsidP="00817005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Telefon/e-mail: </w:t>
      </w:r>
    </w:p>
    <w:p w14:paraId="7785022E" w14:textId="7266ADD7" w:rsidR="00826039" w:rsidRPr="00FD179B" w:rsidRDefault="00826039" w:rsidP="00FD179B">
      <w:pPr>
        <w:autoSpaceDE w:val="0"/>
        <w:autoSpaceDN w:val="0"/>
        <w:adjustRightInd w:val="0"/>
        <w:spacing w:after="120"/>
        <w:ind w:right="144"/>
        <w:rPr>
          <w:rFonts w:eastAsia="Batang"/>
          <w:b/>
          <w:shd w:val="clear" w:color="auto" w:fill="FFFFFF"/>
          <w:lang w:val="ro-RO"/>
        </w:rPr>
      </w:pPr>
    </w:p>
    <w:p w14:paraId="6A1CA48F" w14:textId="77777777" w:rsidR="00A628AB" w:rsidRPr="00FD179B" w:rsidRDefault="00A628AB" w:rsidP="00A628AB">
      <w:pPr>
        <w:autoSpaceDE w:val="0"/>
        <w:autoSpaceDN w:val="0"/>
        <w:adjustRightInd w:val="0"/>
        <w:spacing w:after="120"/>
        <w:ind w:left="144" w:right="144"/>
        <w:jc w:val="center"/>
        <w:rPr>
          <w:rFonts w:eastAsia="Batang"/>
          <w:b/>
          <w:shd w:val="clear" w:color="auto" w:fill="FFFFFF"/>
          <w:lang w:val="ro-RO"/>
        </w:rPr>
      </w:pPr>
      <w:r w:rsidRPr="00FD179B">
        <w:rPr>
          <w:rFonts w:eastAsia="Batang"/>
          <w:b/>
          <w:shd w:val="clear" w:color="auto" w:fill="FFFFFF"/>
          <w:lang w:val="ro-RO"/>
        </w:rPr>
        <w:t xml:space="preserve">OFERTĂ </w:t>
      </w:r>
    </w:p>
    <w:p w14:paraId="67E1FDA7" w14:textId="77777777" w:rsidR="00A628AB" w:rsidRPr="00FD179B" w:rsidRDefault="00A628AB" w:rsidP="00A628AB">
      <w:pPr>
        <w:autoSpaceDE w:val="0"/>
        <w:autoSpaceDN w:val="0"/>
        <w:adjustRightInd w:val="0"/>
        <w:spacing w:after="120"/>
        <w:ind w:left="144" w:right="144"/>
        <w:jc w:val="center"/>
        <w:rPr>
          <w:rFonts w:eastAsia="Batang"/>
          <w:b/>
          <w:shd w:val="clear" w:color="auto" w:fill="FFFFFF"/>
          <w:lang w:val="ro-RO"/>
        </w:rPr>
      </w:pPr>
      <w:r w:rsidRPr="00FD179B">
        <w:rPr>
          <w:rFonts w:eastAsia="Batang"/>
          <w:b/>
          <w:lang w:val="ro-RO"/>
        </w:rPr>
        <w:t>nr.... din data........</w:t>
      </w:r>
    </w:p>
    <w:p w14:paraId="63CCEB99" w14:textId="7AF670DB" w:rsidR="00A628AB" w:rsidRPr="00FD179B" w:rsidRDefault="00A628AB" w:rsidP="00A628AB">
      <w:pPr>
        <w:tabs>
          <w:tab w:val="left" w:pos="-720"/>
        </w:tabs>
        <w:suppressAutoHyphens/>
        <w:jc w:val="center"/>
        <w:rPr>
          <w:rFonts w:eastAsia="Batang"/>
          <w:i/>
          <w:color w:val="3366FF"/>
          <w:lang w:val="ro-RO"/>
        </w:rPr>
      </w:pPr>
      <w:r w:rsidRPr="00FD179B">
        <w:rPr>
          <w:rFonts w:eastAsia="Batang"/>
          <w:lang w:val="ro-RO"/>
        </w:rPr>
        <w:t xml:space="preserve">Achiziția de </w:t>
      </w:r>
      <w:r w:rsidR="002D38EB" w:rsidRPr="00FD179B">
        <w:rPr>
          <w:rFonts w:eastAsia="Batang"/>
          <w:bCs/>
          <w:i/>
          <w:iCs/>
          <w:lang w:val="ro-RO"/>
        </w:rPr>
        <w:t>Articole si echipamente de sport</w:t>
      </w:r>
      <w:r w:rsidR="00817005" w:rsidRPr="00FD179B">
        <w:rPr>
          <w:rFonts w:eastAsia="Batang"/>
          <w:bCs/>
          <w:i/>
          <w:iCs/>
          <w:lang w:val="ro-RO"/>
        </w:rPr>
        <w:t xml:space="preserve"> </w:t>
      </w:r>
    </w:p>
    <w:p w14:paraId="4777370E" w14:textId="77777777" w:rsidR="00A628AB" w:rsidRPr="00FD179B" w:rsidRDefault="00A628AB" w:rsidP="00A628AB">
      <w:pPr>
        <w:rPr>
          <w:rFonts w:eastAsia="Batang"/>
          <w:lang w:val="ro-RO"/>
        </w:rPr>
      </w:pPr>
    </w:p>
    <w:p w14:paraId="4387F232" w14:textId="3A08AC6C" w:rsidR="00A628AB" w:rsidRPr="00FD179B" w:rsidRDefault="00335B27" w:rsidP="00A628AB">
      <w:pPr>
        <w:rPr>
          <w:rFonts w:eastAsia="Batang"/>
          <w:bCs/>
          <w:lang w:val="ro-RO"/>
        </w:rPr>
      </w:pPr>
      <w:r>
        <w:rPr>
          <w:rFonts w:eastAsia="Batang"/>
          <w:bCs/>
          <w:lang w:val="ro-RO"/>
        </w:rPr>
        <w:t>Stimate Doamne/Stimați D</w:t>
      </w:r>
      <w:r w:rsidR="00A628AB" w:rsidRPr="00FD179B">
        <w:rPr>
          <w:rFonts w:eastAsia="Batang"/>
          <w:bCs/>
          <w:lang w:val="ro-RO"/>
        </w:rPr>
        <w:t>omni,</w:t>
      </w:r>
    </w:p>
    <w:p w14:paraId="51634766" w14:textId="77777777" w:rsidR="00A628AB" w:rsidRPr="00FD179B" w:rsidRDefault="00A628AB" w:rsidP="00A628AB">
      <w:pPr>
        <w:rPr>
          <w:rFonts w:eastAsia="Batang"/>
          <w:bCs/>
          <w:lang w:val="ro-RO"/>
        </w:rPr>
      </w:pPr>
    </w:p>
    <w:p w14:paraId="68B6E8B9" w14:textId="2A072C43" w:rsidR="00A628AB" w:rsidRPr="00FD179B" w:rsidRDefault="00A628AB" w:rsidP="00A628AB">
      <w:pPr>
        <w:jc w:val="both"/>
        <w:rPr>
          <w:rFonts w:eastAsia="Batang"/>
          <w:i/>
          <w:lang w:val="ro-RO"/>
        </w:rPr>
      </w:pPr>
      <w:r w:rsidRPr="00FD179B">
        <w:rPr>
          <w:rFonts w:eastAsia="Batang"/>
          <w:bCs/>
          <w:lang w:val="ro-RO"/>
        </w:rPr>
        <w:t>Ca răspuns la cererea dvs. de ofertă nr... din data..., vă transmitem în cele ce urmează oferta noastră de preț pentru achiziția</w:t>
      </w:r>
      <w:r w:rsidRPr="00FD179B">
        <w:rPr>
          <w:rFonts w:eastAsia="Batang"/>
          <w:lang w:val="ro-RO"/>
        </w:rPr>
        <w:t xml:space="preserve"> de </w:t>
      </w:r>
      <w:r w:rsidR="00335B27" w:rsidRPr="00335B27">
        <w:rPr>
          <w:rFonts w:eastAsia="Batang"/>
          <w:b/>
          <w:bCs/>
          <w:i/>
          <w:iCs/>
          <w:lang w:val="ro-RO"/>
        </w:rPr>
        <w:t>Articole si echipamente de sport</w:t>
      </w:r>
      <w:r w:rsidRPr="00FD179B">
        <w:rPr>
          <w:rFonts w:eastAsia="Batang"/>
          <w:bCs/>
          <w:i/>
          <w:iCs/>
          <w:lang w:val="ro-RO"/>
        </w:rPr>
        <w:t>:</w:t>
      </w:r>
    </w:p>
    <w:p w14:paraId="4C0AE4C9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ab/>
      </w: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173"/>
        <w:gridCol w:w="850"/>
        <w:gridCol w:w="993"/>
        <w:gridCol w:w="1134"/>
        <w:gridCol w:w="1275"/>
        <w:gridCol w:w="1328"/>
      </w:tblGrid>
      <w:tr w:rsidR="00A628AB" w:rsidRPr="00FD179B" w14:paraId="5B1DD8F1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</w:tcPr>
          <w:p w14:paraId="58F7DC38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Nr. crt.</w:t>
            </w:r>
          </w:p>
          <w:p w14:paraId="37C82B15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(1)</w:t>
            </w:r>
          </w:p>
        </w:tc>
        <w:tc>
          <w:tcPr>
            <w:tcW w:w="3173" w:type="dxa"/>
            <w:shd w:val="clear" w:color="auto" w:fill="auto"/>
            <w:vAlign w:val="center"/>
          </w:tcPr>
          <w:p w14:paraId="15299D32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Denumirea produselor</w:t>
            </w:r>
          </w:p>
          <w:p w14:paraId="78805576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(2)</w:t>
            </w:r>
          </w:p>
        </w:tc>
        <w:tc>
          <w:tcPr>
            <w:tcW w:w="850" w:type="dxa"/>
            <w:vAlign w:val="center"/>
          </w:tcPr>
          <w:p w14:paraId="6E5B88F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Cant.</w:t>
            </w:r>
          </w:p>
          <w:p w14:paraId="48A1C07F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(3)</w:t>
            </w:r>
          </w:p>
        </w:tc>
        <w:tc>
          <w:tcPr>
            <w:tcW w:w="993" w:type="dxa"/>
            <w:vAlign w:val="center"/>
          </w:tcPr>
          <w:p w14:paraId="0062A979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Preț unitar</w:t>
            </w:r>
          </w:p>
          <w:p w14:paraId="640C388F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(4)</w:t>
            </w:r>
          </w:p>
        </w:tc>
        <w:tc>
          <w:tcPr>
            <w:tcW w:w="1134" w:type="dxa"/>
            <w:vAlign w:val="center"/>
          </w:tcPr>
          <w:p w14:paraId="43E2A93B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Valoare Totală fără TVA</w:t>
            </w:r>
          </w:p>
          <w:p w14:paraId="69831825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(5=3*4)</w:t>
            </w:r>
          </w:p>
        </w:tc>
        <w:tc>
          <w:tcPr>
            <w:tcW w:w="1275" w:type="dxa"/>
            <w:vAlign w:val="center"/>
          </w:tcPr>
          <w:p w14:paraId="654229DE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TVA</w:t>
            </w:r>
          </w:p>
          <w:p w14:paraId="364D0F1A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(6=5* %TVA)</w:t>
            </w:r>
          </w:p>
          <w:p w14:paraId="45493009" w14:textId="47C395F9" w:rsidR="00A628AB" w:rsidRPr="00FD179B" w:rsidRDefault="00987834" w:rsidP="00987834">
            <w:pPr>
              <w:jc w:val="center"/>
              <w:rPr>
                <w:rFonts w:eastAsia="Batang"/>
                <w:i/>
                <w:iCs/>
                <w:lang w:val="ro-RO"/>
              </w:rPr>
            </w:pPr>
            <w:r w:rsidRPr="00FD179B">
              <w:rPr>
                <w:rFonts w:eastAsia="Batang"/>
                <w:i/>
                <w:iCs/>
                <w:lang w:val="ro-RO"/>
              </w:rPr>
              <w:t>19%</w:t>
            </w:r>
          </w:p>
        </w:tc>
        <w:tc>
          <w:tcPr>
            <w:tcW w:w="1328" w:type="dxa"/>
            <w:shd w:val="clear" w:color="auto" w:fill="auto"/>
            <w:noWrap/>
            <w:vAlign w:val="center"/>
          </w:tcPr>
          <w:p w14:paraId="23C4B01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Valoare totală cu TVA</w:t>
            </w:r>
          </w:p>
          <w:p w14:paraId="4BA38478" w14:textId="77777777" w:rsidR="00A628AB" w:rsidRPr="00FD179B" w:rsidRDefault="00A628AB" w:rsidP="00A628AB">
            <w:pPr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(7=5+6)</w:t>
            </w:r>
          </w:p>
        </w:tc>
      </w:tr>
      <w:tr w:rsidR="00335B27" w:rsidRPr="00FD179B" w14:paraId="68753877" w14:textId="77777777" w:rsidTr="005D22B8">
        <w:trPr>
          <w:trHeight w:val="285"/>
        </w:trPr>
        <w:tc>
          <w:tcPr>
            <w:tcW w:w="9833" w:type="dxa"/>
            <w:gridSpan w:val="7"/>
            <w:shd w:val="clear" w:color="auto" w:fill="auto"/>
            <w:noWrap/>
            <w:vAlign w:val="center"/>
          </w:tcPr>
          <w:p w14:paraId="1FB4718F" w14:textId="22A8D8F9" w:rsidR="00335B27" w:rsidRPr="00FD179B" w:rsidRDefault="00335B27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335B27">
              <w:rPr>
                <w:rFonts w:eastAsia="Batang"/>
                <w:b/>
                <w:lang w:val="ro-RO"/>
              </w:rPr>
              <w:t>LOT 1-Articole si echipamente de sport I</w:t>
            </w:r>
          </w:p>
        </w:tc>
      </w:tr>
      <w:tr w:rsidR="00BD232F" w:rsidRPr="00FD179B" w14:paraId="1011C2C1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23187E3A" w14:textId="19F9BA92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</w:t>
            </w:r>
          </w:p>
        </w:tc>
        <w:tc>
          <w:tcPr>
            <w:tcW w:w="3173" w:type="dxa"/>
            <w:shd w:val="clear" w:color="auto" w:fill="auto"/>
          </w:tcPr>
          <w:p w14:paraId="7DAF4764" w14:textId="7FAF9D8F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Tunel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târâre</w:t>
            </w:r>
            <w:proofErr w:type="spellEnd"/>
          </w:p>
        </w:tc>
        <w:tc>
          <w:tcPr>
            <w:tcW w:w="850" w:type="dxa"/>
          </w:tcPr>
          <w:p w14:paraId="4852BCBE" w14:textId="49F3994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993" w:type="dxa"/>
          </w:tcPr>
          <w:p w14:paraId="291F90C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3B01EE4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541EADF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80417C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C3EA692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4693132" w14:textId="1027C36A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2</w:t>
            </w:r>
          </w:p>
        </w:tc>
        <w:tc>
          <w:tcPr>
            <w:tcW w:w="3173" w:type="dxa"/>
            <w:shd w:val="clear" w:color="auto" w:fill="auto"/>
          </w:tcPr>
          <w:p w14:paraId="2290FECB" w14:textId="0F3C80AC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Jaloane</w:t>
            </w:r>
            <w:proofErr w:type="spellEnd"/>
          </w:p>
        </w:tc>
        <w:tc>
          <w:tcPr>
            <w:tcW w:w="850" w:type="dxa"/>
          </w:tcPr>
          <w:p w14:paraId="2F8B6AFE" w14:textId="214CCB08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1294636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61B6F53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2E9DD5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20DCA8A6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F85538A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EA907B7" w14:textId="41DD695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3</w:t>
            </w:r>
          </w:p>
        </w:tc>
        <w:tc>
          <w:tcPr>
            <w:tcW w:w="3173" w:type="dxa"/>
            <w:shd w:val="clear" w:color="auto" w:fill="auto"/>
          </w:tcPr>
          <w:p w14:paraId="4599CE8C" w14:textId="1F20F49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Saltele</w:t>
            </w:r>
            <w:proofErr w:type="spellEnd"/>
          </w:p>
        </w:tc>
        <w:tc>
          <w:tcPr>
            <w:tcW w:w="850" w:type="dxa"/>
          </w:tcPr>
          <w:p w14:paraId="3895AD3F" w14:textId="1A15C441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6124224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244CAB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64210FF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636F4A6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845F2E8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7B097AF1" w14:textId="1836FF09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4</w:t>
            </w:r>
          </w:p>
        </w:tc>
        <w:tc>
          <w:tcPr>
            <w:tcW w:w="3173" w:type="dxa"/>
            <w:shd w:val="clear" w:color="auto" w:fill="auto"/>
          </w:tcPr>
          <w:p w14:paraId="35BE71B4" w14:textId="4E532D5A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Spalier</w:t>
            </w:r>
            <w:proofErr w:type="spellEnd"/>
          </w:p>
        </w:tc>
        <w:tc>
          <w:tcPr>
            <w:tcW w:w="850" w:type="dxa"/>
          </w:tcPr>
          <w:p w14:paraId="661CCD7F" w14:textId="5016BCFE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7A04696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164DC18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006622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4FEFA97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335B27" w:rsidRPr="00FD179B" w14:paraId="0FBC3E80" w14:textId="77777777" w:rsidTr="007423DD">
        <w:trPr>
          <w:trHeight w:val="285"/>
        </w:trPr>
        <w:tc>
          <w:tcPr>
            <w:tcW w:w="9833" w:type="dxa"/>
            <w:gridSpan w:val="7"/>
            <w:shd w:val="clear" w:color="auto" w:fill="auto"/>
            <w:noWrap/>
            <w:vAlign w:val="bottom"/>
          </w:tcPr>
          <w:p w14:paraId="014002E8" w14:textId="48854A28" w:rsidR="00335B27" w:rsidRPr="00960F82" w:rsidRDefault="00960F82" w:rsidP="00BD232F">
            <w:pPr>
              <w:jc w:val="center"/>
              <w:rPr>
                <w:rFonts w:eastAsia="Batang"/>
                <w:b/>
                <w:lang w:val="ro-RO"/>
              </w:rPr>
            </w:pPr>
            <w:r>
              <w:rPr>
                <w:b/>
              </w:rPr>
              <w:t>LOT 2</w:t>
            </w:r>
            <w:r w:rsidR="00335B27" w:rsidRPr="00960F82">
              <w:rPr>
                <w:b/>
              </w:rPr>
              <w:t xml:space="preserve">-Articole </w:t>
            </w:r>
            <w:proofErr w:type="spellStart"/>
            <w:r w:rsidR="00335B27" w:rsidRPr="00960F82">
              <w:rPr>
                <w:b/>
              </w:rPr>
              <w:t>si</w:t>
            </w:r>
            <w:proofErr w:type="spellEnd"/>
            <w:r w:rsidR="00335B27" w:rsidRPr="00960F82">
              <w:rPr>
                <w:b/>
              </w:rPr>
              <w:t xml:space="preserve"> </w:t>
            </w:r>
            <w:proofErr w:type="spellStart"/>
            <w:r w:rsidR="00335B27" w:rsidRPr="00960F82">
              <w:rPr>
                <w:b/>
              </w:rPr>
              <w:t>echipamente</w:t>
            </w:r>
            <w:proofErr w:type="spellEnd"/>
            <w:r w:rsidR="00335B27" w:rsidRPr="00960F82">
              <w:rPr>
                <w:b/>
              </w:rPr>
              <w:t xml:space="preserve"> de sport I</w:t>
            </w:r>
            <w:r>
              <w:rPr>
                <w:b/>
              </w:rPr>
              <w:t>I</w:t>
            </w:r>
          </w:p>
        </w:tc>
      </w:tr>
      <w:tr w:rsidR="00BD232F" w:rsidRPr="00FD179B" w14:paraId="59A43934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71DEC2BE" w14:textId="69AF8B5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5</w:t>
            </w:r>
          </w:p>
        </w:tc>
        <w:tc>
          <w:tcPr>
            <w:tcW w:w="3173" w:type="dxa"/>
            <w:shd w:val="clear" w:color="auto" w:fill="auto"/>
          </w:tcPr>
          <w:p w14:paraId="09E1DACE" w14:textId="67FFA4E4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850" w:type="dxa"/>
          </w:tcPr>
          <w:p w14:paraId="3893B3FA" w14:textId="135D2BC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156C5EE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7982938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216244F6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1FC5DB8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825B677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2BF9B395" w14:textId="4BB40EA3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6</w:t>
            </w:r>
          </w:p>
        </w:tc>
        <w:tc>
          <w:tcPr>
            <w:tcW w:w="3173" w:type="dxa"/>
            <w:shd w:val="clear" w:color="auto" w:fill="auto"/>
          </w:tcPr>
          <w:p w14:paraId="256B35DE" w14:textId="5565BECE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850" w:type="dxa"/>
          </w:tcPr>
          <w:p w14:paraId="1CFE5E37" w14:textId="78651A0D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6571324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2A2C6E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79B46D9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19DD417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960F82" w:rsidRPr="00FD179B" w14:paraId="5FD52D79" w14:textId="77777777" w:rsidTr="00F13862">
        <w:trPr>
          <w:trHeight w:val="285"/>
        </w:trPr>
        <w:tc>
          <w:tcPr>
            <w:tcW w:w="9833" w:type="dxa"/>
            <w:gridSpan w:val="7"/>
            <w:shd w:val="clear" w:color="auto" w:fill="auto"/>
            <w:noWrap/>
            <w:vAlign w:val="bottom"/>
          </w:tcPr>
          <w:p w14:paraId="20CFD2C2" w14:textId="61277562" w:rsidR="00960F82" w:rsidRPr="00960F82" w:rsidRDefault="00960F82" w:rsidP="00BD232F">
            <w:pPr>
              <w:jc w:val="center"/>
              <w:rPr>
                <w:rFonts w:eastAsia="Batang"/>
                <w:b/>
                <w:lang w:val="ro-RO"/>
              </w:rPr>
            </w:pPr>
            <w:r>
              <w:rPr>
                <w:b/>
              </w:rPr>
              <w:t>LOT 3</w:t>
            </w:r>
            <w:r w:rsidRPr="00960F82">
              <w:rPr>
                <w:b/>
              </w:rPr>
              <w:t xml:space="preserve">-Articole </w:t>
            </w:r>
            <w:proofErr w:type="spellStart"/>
            <w:r w:rsidRPr="00960F82">
              <w:rPr>
                <w:b/>
              </w:rPr>
              <w:t>si</w:t>
            </w:r>
            <w:proofErr w:type="spellEnd"/>
            <w:r w:rsidRPr="00960F82">
              <w:rPr>
                <w:b/>
              </w:rPr>
              <w:t xml:space="preserve"> </w:t>
            </w:r>
            <w:proofErr w:type="spellStart"/>
            <w:r w:rsidRPr="00960F82">
              <w:rPr>
                <w:b/>
              </w:rPr>
              <w:t>echipamente</w:t>
            </w:r>
            <w:proofErr w:type="spellEnd"/>
            <w:r w:rsidRPr="00960F82">
              <w:rPr>
                <w:b/>
              </w:rPr>
              <w:t xml:space="preserve"> de sport I</w:t>
            </w:r>
            <w:r>
              <w:rPr>
                <w:b/>
              </w:rPr>
              <w:t>II</w:t>
            </w:r>
          </w:p>
        </w:tc>
      </w:tr>
      <w:tr w:rsidR="00BD232F" w:rsidRPr="00FD179B" w14:paraId="28865919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B3216D0" w14:textId="46D862CC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7</w:t>
            </w:r>
          </w:p>
        </w:tc>
        <w:tc>
          <w:tcPr>
            <w:tcW w:w="3173" w:type="dxa"/>
            <w:shd w:val="clear" w:color="auto" w:fill="auto"/>
          </w:tcPr>
          <w:p w14:paraId="6BA1EA13" w14:textId="3B55C7F7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Coardă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3D9DC3CD" w14:textId="59A55DBB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993" w:type="dxa"/>
          </w:tcPr>
          <w:p w14:paraId="686D74B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A22E01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36FB2C1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CD668F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0D934C21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64348704" w14:textId="57655E9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8</w:t>
            </w:r>
          </w:p>
        </w:tc>
        <w:tc>
          <w:tcPr>
            <w:tcW w:w="3173" w:type="dxa"/>
            <w:shd w:val="clear" w:color="auto" w:fill="auto"/>
          </w:tcPr>
          <w:p w14:paraId="4E2C9CA3" w14:textId="64E5347B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2082008B" w14:textId="3809B643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365B9A7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73422D2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CCC4F5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50DCD8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64FD6DDD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FB5CA2E" w14:textId="6C9B4610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9</w:t>
            </w:r>
          </w:p>
        </w:tc>
        <w:tc>
          <w:tcPr>
            <w:tcW w:w="3173" w:type="dxa"/>
            <w:shd w:val="clear" w:color="auto" w:fill="auto"/>
          </w:tcPr>
          <w:p w14:paraId="0C1A33E3" w14:textId="481B4626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64453187" w14:textId="67A1EE52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993" w:type="dxa"/>
          </w:tcPr>
          <w:p w14:paraId="4D89EC5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3F3DDAA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2FAAA0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2559116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A47A5D6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0D0589E2" w14:textId="4811764A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10</w:t>
            </w:r>
          </w:p>
        </w:tc>
        <w:tc>
          <w:tcPr>
            <w:tcW w:w="3173" w:type="dxa"/>
            <w:shd w:val="clear" w:color="auto" w:fill="auto"/>
          </w:tcPr>
          <w:p w14:paraId="28874B7D" w14:textId="595EF61F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850" w:type="dxa"/>
          </w:tcPr>
          <w:p w14:paraId="6967D093" w14:textId="4A40B2A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993" w:type="dxa"/>
          </w:tcPr>
          <w:p w14:paraId="4EB99342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0532E7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522B06E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7B51DD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04CD1E19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D2BD5C3" w14:textId="071EEAF4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11</w:t>
            </w:r>
          </w:p>
        </w:tc>
        <w:tc>
          <w:tcPr>
            <w:tcW w:w="3173" w:type="dxa"/>
            <w:shd w:val="clear" w:color="auto" w:fill="auto"/>
          </w:tcPr>
          <w:p w14:paraId="25B487FD" w14:textId="2B14E6B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Stegulețe</w:t>
            </w:r>
            <w:proofErr w:type="spellEnd"/>
          </w:p>
        </w:tc>
        <w:tc>
          <w:tcPr>
            <w:tcW w:w="850" w:type="dxa"/>
          </w:tcPr>
          <w:p w14:paraId="19D1A8D7" w14:textId="2F129BF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993" w:type="dxa"/>
          </w:tcPr>
          <w:p w14:paraId="1B46EED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0B4654F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2435BEC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CE3A8B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960F82" w:rsidRPr="00FD179B" w14:paraId="48229732" w14:textId="77777777" w:rsidTr="00A0055F">
        <w:trPr>
          <w:trHeight w:val="285"/>
        </w:trPr>
        <w:tc>
          <w:tcPr>
            <w:tcW w:w="9833" w:type="dxa"/>
            <w:gridSpan w:val="7"/>
            <w:shd w:val="clear" w:color="auto" w:fill="auto"/>
            <w:noWrap/>
            <w:vAlign w:val="bottom"/>
          </w:tcPr>
          <w:p w14:paraId="662C2F61" w14:textId="4702DE79" w:rsidR="00960F82" w:rsidRPr="00960F82" w:rsidRDefault="00960F82" w:rsidP="00BD232F">
            <w:pPr>
              <w:jc w:val="center"/>
              <w:rPr>
                <w:rFonts w:eastAsia="Batang"/>
                <w:b/>
                <w:lang w:val="ro-RO"/>
              </w:rPr>
            </w:pPr>
            <w:r>
              <w:rPr>
                <w:b/>
              </w:rPr>
              <w:t>LOT 4</w:t>
            </w:r>
            <w:r w:rsidRPr="00960F82">
              <w:rPr>
                <w:b/>
              </w:rPr>
              <w:t xml:space="preserve">-Articole </w:t>
            </w:r>
            <w:proofErr w:type="spellStart"/>
            <w:r w:rsidRPr="00960F82">
              <w:rPr>
                <w:b/>
              </w:rPr>
              <w:t>si</w:t>
            </w:r>
            <w:proofErr w:type="spellEnd"/>
            <w:r w:rsidRPr="00960F82">
              <w:rPr>
                <w:b/>
              </w:rPr>
              <w:t xml:space="preserve"> </w:t>
            </w:r>
            <w:proofErr w:type="spellStart"/>
            <w:r w:rsidRPr="00960F82">
              <w:rPr>
                <w:b/>
              </w:rPr>
              <w:t>echipamente</w:t>
            </w:r>
            <w:proofErr w:type="spellEnd"/>
            <w:r w:rsidRPr="00960F82">
              <w:rPr>
                <w:b/>
              </w:rPr>
              <w:t xml:space="preserve"> de sport I</w:t>
            </w:r>
            <w:r>
              <w:rPr>
                <w:b/>
              </w:rPr>
              <w:t>V</w:t>
            </w:r>
          </w:p>
        </w:tc>
      </w:tr>
      <w:tr w:rsidR="00BD232F" w:rsidRPr="00FD179B" w14:paraId="2FCE673E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57B43698" w14:textId="2C3DE7F3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12</w:t>
            </w:r>
          </w:p>
        </w:tc>
        <w:tc>
          <w:tcPr>
            <w:tcW w:w="3173" w:type="dxa"/>
            <w:shd w:val="clear" w:color="auto" w:fill="auto"/>
          </w:tcPr>
          <w:p w14:paraId="379F5C35" w14:textId="5BE2EF90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fotbal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1</w:t>
            </w:r>
          </w:p>
        </w:tc>
        <w:tc>
          <w:tcPr>
            <w:tcW w:w="850" w:type="dxa"/>
          </w:tcPr>
          <w:p w14:paraId="77A121CF" w14:textId="77F630C3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7B9B0A1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05E00DE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7F82D54C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593DB826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8D04B10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EBFBC14" w14:textId="69D9535B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13</w:t>
            </w:r>
          </w:p>
        </w:tc>
        <w:tc>
          <w:tcPr>
            <w:tcW w:w="3173" w:type="dxa"/>
            <w:shd w:val="clear" w:color="auto" w:fill="auto"/>
          </w:tcPr>
          <w:p w14:paraId="3C9F1EE3" w14:textId="2C0D4A4B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baschet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3</w:t>
            </w:r>
          </w:p>
        </w:tc>
        <w:tc>
          <w:tcPr>
            <w:tcW w:w="850" w:type="dxa"/>
          </w:tcPr>
          <w:p w14:paraId="3F70B937" w14:textId="3AB9A778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627E492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21C90C4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38E9A31D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762371C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335B27" w:rsidRPr="00FD179B" w14:paraId="2CE8CC60" w14:textId="77777777" w:rsidTr="009564BE">
        <w:trPr>
          <w:trHeight w:val="285"/>
        </w:trPr>
        <w:tc>
          <w:tcPr>
            <w:tcW w:w="1080" w:type="dxa"/>
            <w:shd w:val="clear" w:color="auto" w:fill="auto"/>
            <w:noWrap/>
          </w:tcPr>
          <w:p w14:paraId="64DE1393" w14:textId="15F425C2" w:rsidR="00335B27" w:rsidRPr="00FD179B" w:rsidRDefault="00335B27" w:rsidP="00335B27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2F0DBD">
              <w:t>1</w:t>
            </w:r>
            <w:r>
              <w:t>4</w:t>
            </w:r>
          </w:p>
        </w:tc>
        <w:tc>
          <w:tcPr>
            <w:tcW w:w="3173" w:type="dxa"/>
            <w:shd w:val="clear" w:color="auto" w:fill="auto"/>
          </w:tcPr>
          <w:p w14:paraId="36A1CB17" w14:textId="6203FAF6" w:rsidR="00335B27" w:rsidRPr="00FD179B" w:rsidRDefault="00335B27" w:rsidP="00335B27">
            <w:pPr>
              <w:ind w:left="-198" w:firstLine="198"/>
            </w:pPr>
            <w:proofErr w:type="spellStart"/>
            <w:r w:rsidRPr="002F0DBD">
              <w:t>Minicoș</w:t>
            </w:r>
            <w:proofErr w:type="spellEnd"/>
            <w:r w:rsidRPr="002F0DBD">
              <w:t xml:space="preserve"> de </w:t>
            </w:r>
            <w:proofErr w:type="spellStart"/>
            <w:r w:rsidRPr="002F0DBD">
              <w:t>baschet</w:t>
            </w:r>
            <w:proofErr w:type="spellEnd"/>
          </w:p>
        </w:tc>
        <w:tc>
          <w:tcPr>
            <w:tcW w:w="850" w:type="dxa"/>
          </w:tcPr>
          <w:p w14:paraId="77F8FF47" w14:textId="4DBF91BF" w:rsidR="00335B27" w:rsidRPr="00FD179B" w:rsidRDefault="00335B27" w:rsidP="00335B27">
            <w:pPr>
              <w:jc w:val="center"/>
            </w:pPr>
            <w:r w:rsidRPr="002F0DBD">
              <w:t>4</w:t>
            </w:r>
          </w:p>
        </w:tc>
        <w:tc>
          <w:tcPr>
            <w:tcW w:w="993" w:type="dxa"/>
          </w:tcPr>
          <w:p w14:paraId="26664367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3C347C97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449C9335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</w:tcPr>
          <w:p w14:paraId="45C836BD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335B27" w:rsidRPr="00FD179B" w14:paraId="6B313B65" w14:textId="77777777" w:rsidTr="00C630F8">
        <w:trPr>
          <w:trHeight w:val="285"/>
        </w:trPr>
        <w:tc>
          <w:tcPr>
            <w:tcW w:w="1080" w:type="dxa"/>
            <w:shd w:val="clear" w:color="auto" w:fill="auto"/>
            <w:noWrap/>
          </w:tcPr>
          <w:p w14:paraId="0C0FA475" w14:textId="523B4A70" w:rsidR="00335B27" w:rsidRPr="00FD179B" w:rsidRDefault="00335B27" w:rsidP="00335B27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ED1F74">
              <w:t>1</w:t>
            </w:r>
            <w:r>
              <w:t>5</w:t>
            </w:r>
          </w:p>
        </w:tc>
        <w:tc>
          <w:tcPr>
            <w:tcW w:w="3173" w:type="dxa"/>
            <w:shd w:val="clear" w:color="auto" w:fill="auto"/>
          </w:tcPr>
          <w:p w14:paraId="4F24D992" w14:textId="1FCFC519" w:rsidR="00335B27" w:rsidRPr="00FD179B" w:rsidRDefault="00335B27" w:rsidP="00335B27">
            <w:pPr>
              <w:ind w:left="-198" w:firstLine="198"/>
            </w:pPr>
            <w:proofErr w:type="spellStart"/>
            <w:r w:rsidRPr="00ED1F74">
              <w:t>Minipoartă</w:t>
            </w:r>
            <w:proofErr w:type="spellEnd"/>
            <w:r w:rsidRPr="00ED1F74">
              <w:t xml:space="preserve"> de </w:t>
            </w:r>
            <w:proofErr w:type="spellStart"/>
            <w:r w:rsidRPr="00ED1F74">
              <w:t>fotbal</w:t>
            </w:r>
            <w:proofErr w:type="spellEnd"/>
          </w:p>
        </w:tc>
        <w:tc>
          <w:tcPr>
            <w:tcW w:w="850" w:type="dxa"/>
          </w:tcPr>
          <w:p w14:paraId="53BB914D" w14:textId="00C90CB4" w:rsidR="00335B27" w:rsidRPr="00FD179B" w:rsidRDefault="00335B27" w:rsidP="00335B27">
            <w:pPr>
              <w:jc w:val="center"/>
            </w:pPr>
            <w:r w:rsidRPr="00ED1F74">
              <w:t>4</w:t>
            </w:r>
          </w:p>
        </w:tc>
        <w:tc>
          <w:tcPr>
            <w:tcW w:w="993" w:type="dxa"/>
          </w:tcPr>
          <w:p w14:paraId="5DC219F4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7A6A7D74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625BC6D8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</w:tcPr>
          <w:p w14:paraId="75E84879" w14:textId="77777777" w:rsidR="00335B27" w:rsidRPr="00FD179B" w:rsidRDefault="00335B27" w:rsidP="00335B27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960F82" w:rsidRPr="00FD179B" w14:paraId="7402552A" w14:textId="77777777" w:rsidTr="00C021D1">
        <w:trPr>
          <w:trHeight w:val="285"/>
        </w:trPr>
        <w:tc>
          <w:tcPr>
            <w:tcW w:w="9833" w:type="dxa"/>
            <w:gridSpan w:val="7"/>
            <w:shd w:val="clear" w:color="auto" w:fill="auto"/>
            <w:noWrap/>
            <w:vAlign w:val="bottom"/>
          </w:tcPr>
          <w:p w14:paraId="1774B9A3" w14:textId="1E8735F8" w:rsidR="00960F82" w:rsidRPr="00960F82" w:rsidRDefault="00960F82" w:rsidP="00BD232F">
            <w:pPr>
              <w:jc w:val="center"/>
              <w:rPr>
                <w:rFonts w:eastAsia="Batang"/>
                <w:b/>
                <w:lang w:val="ro-RO"/>
              </w:rPr>
            </w:pPr>
            <w:r>
              <w:rPr>
                <w:b/>
              </w:rPr>
              <w:t>LOT 5</w:t>
            </w:r>
            <w:r w:rsidRPr="00960F82">
              <w:rPr>
                <w:b/>
              </w:rPr>
              <w:t xml:space="preserve">-Articole </w:t>
            </w:r>
            <w:proofErr w:type="spellStart"/>
            <w:r w:rsidRPr="00960F82">
              <w:rPr>
                <w:b/>
              </w:rPr>
              <w:t>si</w:t>
            </w:r>
            <w:proofErr w:type="spellEnd"/>
            <w:r w:rsidRPr="00960F82">
              <w:rPr>
                <w:b/>
              </w:rPr>
              <w:t xml:space="preserve"> </w:t>
            </w:r>
            <w:proofErr w:type="spellStart"/>
            <w:r w:rsidRPr="00960F82">
              <w:rPr>
                <w:b/>
              </w:rPr>
              <w:t>echipamente</w:t>
            </w:r>
            <w:proofErr w:type="spellEnd"/>
            <w:r w:rsidRPr="00960F82">
              <w:rPr>
                <w:b/>
              </w:rPr>
              <w:t xml:space="preserve"> de sport </w:t>
            </w:r>
            <w:r>
              <w:rPr>
                <w:b/>
              </w:rPr>
              <w:t>V</w:t>
            </w:r>
          </w:p>
        </w:tc>
      </w:tr>
      <w:tr w:rsidR="00BD232F" w:rsidRPr="00FD179B" w14:paraId="26D7E8CE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7F066710" w14:textId="2CE4525C" w:rsidR="00BD232F" w:rsidRPr="00FD179B" w:rsidRDefault="00335B27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>
              <w:rPr>
                <w:rFonts w:eastAsia="Batang"/>
                <w:lang w:val="ro-RO"/>
              </w:rPr>
              <w:t>16</w:t>
            </w:r>
          </w:p>
        </w:tc>
        <w:tc>
          <w:tcPr>
            <w:tcW w:w="3173" w:type="dxa"/>
            <w:shd w:val="clear" w:color="auto" w:fill="auto"/>
          </w:tcPr>
          <w:p w14:paraId="33ACCB52" w14:textId="14E7F71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Triciclete</w:t>
            </w:r>
            <w:proofErr w:type="spellEnd"/>
          </w:p>
        </w:tc>
        <w:tc>
          <w:tcPr>
            <w:tcW w:w="850" w:type="dxa"/>
          </w:tcPr>
          <w:p w14:paraId="0700E208" w14:textId="7F5A7F88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993" w:type="dxa"/>
          </w:tcPr>
          <w:p w14:paraId="47EC0D32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45C30B2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668FEF1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AD56030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0625C44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4D24B3A2" w14:textId="719C358E" w:rsidR="00BD232F" w:rsidRPr="00FD179B" w:rsidRDefault="00335B27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>
              <w:rPr>
                <w:rFonts w:eastAsia="Batang"/>
                <w:lang w:val="ro-RO"/>
              </w:rPr>
              <w:t>17</w:t>
            </w:r>
          </w:p>
        </w:tc>
        <w:tc>
          <w:tcPr>
            <w:tcW w:w="3173" w:type="dxa"/>
            <w:shd w:val="clear" w:color="auto" w:fill="auto"/>
          </w:tcPr>
          <w:p w14:paraId="140C19FB" w14:textId="21FDF628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850" w:type="dxa"/>
          </w:tcPr>
          <w:p w14:paraId="2F4D7AA4" w14:textId="4DDB758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993" w:type="dxa"/>
          </w:tcPr>
          <w:p w14:paraId="4A66B1D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60C1F4F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0BDEF8A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03F6DBF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2E33E6C8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1D6C14ED" w14:textId="6CAEF8FD" w:rsidR="00BD232F" w:rsidRPr="00FD179B" w:rsidRDefault="00335B27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>
              <w:rPr>
                <w:rFonts w:eastAsia="Batang"/>
                <w:lang w:val="ro-RO"/>
              </w:rPr>
              <w:t>18</w:t>
            </w:r>
          </w:p>
        </w:tc>
        <w:tc>
          <w:tcPr>
            <w:tcW w:w="3173" w:type="dxa"/>
            <w:shd w:val="clear" w:color="auto" w:fill="auto"/>
          </w:tcPr>
          <w:p w14:paraId="566B81DE" w14:textId="26D9321A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850" w:type="dxa"/>
          </w:tcPr>
          <w:p w14:paraId="7561FD35" w14:textId="7739607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993" w:type="dxa"/>
          </w:tcPr>
          <w:p w14:paraId="4B3BD91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134" w:type="dxa"/>
          </w:tcPr>
          <w:p w14:paraId="5204CE9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275" w:type="dxa"/>
          </w:tcPr>
          <w:p w14:paraId="1D75E19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4E5BAE20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A628AB" w:rsidRPr="00FD179B" w14:paraId="1BE87C14" w14:textId="77777777" w:rsidTr="00BD232F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14:paraId="506A29CA" w14:textId="77777777" w:rsidR="00A628AB" w:rsidRPr="00FD179B" w:rsidRDefault="00A628AB" w:rsidP="00A628AB">
            <w:pPr>
              <w:ind w:left="162"/>
              <w:rPr>
                <w:rFonts w:eastAsia="Batang"/>
                <w:b/>
                <w:lang w:val="ro-RO"/>
              </w:rPr>
            </w:pPr>
          </w:p>
        </w:tc>
        <w:tc>
          <w:tcPr>
            <w:tcW w:w="3173" w:type="dxa"/>
            <w:shd w:val="clear" w:color="auto" w:fill="auto"/>
            <w:vAlign w:val="bottom"/>
          </w:tcPr>
          <w:p w14:paraId="13D218C1" w14:textId="77777777" w:rsidR="00A628AB" w:rsidRPr="00FD179B" w:rsidRDefault="00A628AB" w:rsidP="00A628AB">
            <w:pPr>
              <w:ind w:left="-198" w:firstLine="198"/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TOTAL</w:t>
            </w:r>
          </w:p>
        </w:tc>
        <w:tc>
          <w:tcPr>
            <w:tcW w:w="850" w:type="dxa"/>
          </w:tcPr>
          <w:p w14:paraId="7E0C6CF1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993" w:type="dxa"/>
          </w:tcPr>
          <w:p w14:paraId="3DBC48AB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1134" w:type="dxa"/>
          </w:tcPr>
          <w:p w14:paraId="7B3CB058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1275" w:type="dxa"/>
          </w:tcPr>
          <w:p w14:paraId="62461335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1328" w:type="dxa"/>
            <w:shd w:val="clear" w:color="auto" w:fill="auto"/>
            <w:noWrap/>
            <w:vAlign w:val="bottom"/>
          </w:tcPr>
          <w:p w14:paraId="355BC02E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</w:tr>
    </w:tbl>
    <w:p w14:paraId="40ECDD2A" w14:textId="77777777" w:rsidR="00A628AB" w:rsidRPr="00FD179B" w:rsidRDefault="00A628AB" w:rsidP="00A628AB">
      <w:pPr>
        <w:rPr>
          <w:rFonts w:eastAsia="Batang"/>
          <w:b/>
          <w:u w:val="single"/>
          <w:lang w:val="ro-RO"/>
        </w:rPr>
      </w:pPr>
    </w:p>
    <w:p w14:paraId="59ED5C30" w14:textId="77777777" w:rsidR="00A628AB" w:rsidRPr="00FD179B" w:rsidRDefault="00A628AB" w:rsidP="00A628AB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>Preţul indicat mai sus este ferm şi fix şi nu va fi modificat pe durata executării contractului.</w:t>
      </w:r>
    </w:p>
    <w:p w14:paraId="01F685AB" w14:textId="011AF0D6" w:rsidR="00A628AB" w:rsidRPr="00FD179B" w:rsidRDefault="00A628AB" w:rsidP="00A628AB">
      <w:pPr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>Preţul total ofertat include şi preţul pentru ambalare, transport</w:t>
      </w:r>
      <w:r w:rsidR="00987834" w:rsidRPr="00FD179B">
        <w:rPr>
          <w:rFonts w:eastAsia="Batang"/>
          <w:lang w:val="ro-RO"/>
        </w:rPr>
        <w:t xml:space="preserve">  </w:t>
      </w:r>
      <w:r w:rsidRPr="00FD179B">
        <w:rPr>
          <w:rFonts w:eastAsia="Batang"/>
          <w:lang w:val="ro-RO"/>
        </w:rPr>
        <w:t>şi orice alte costuri necesare livrării produsului la destinatia finală.</w:t>
      </w:r>
    </w:p>
    <w:p w14:paraId="697297A2" w14:textId="77777777" w:rsidR="00A628AB" w:rsidRPr="00FD179B" w:rsidRDefault="00A628AB" w:rsidP="00A628AB">
      <w:pPr>
        <w:ind w:left="720" w:hanging="720"/>
        <w:rPr>
          <w:rFonts w:eastAsia="Batang"/>
          <w:b/>
          <w:lang w:val="ro-RO"/>
        </w:rPr>
      </w:pPr>
    </w:p>
    <w:p w14:paraId="6C3009A1" w14:textId="6A8F9BB0" w:rsidR="00A628AB" w:rsidRPr="00FD179B" w:rsidRDefault="00A628AB" w:rsidP="00A628AB">
      <w:pPr>
        <w:jc w:val="both"/>
        <w:rPr>
          <w:rFonts w:eastAsia="Batang"/>
          <w:i/>
          <w:lang w:val="ro-RO"/>
        </w:rPr>
      </w:pPr>
      <w:r w:rsidRPr="00FD179B">
        <w:rPr>
          <w:rFonts w:eastAsia="Batang"/>
          <w:lang w:val="ro-RO"/>
        </w:rPr>
        <w:t xml:space="preserve">Livrarea se efectuează în cel mult </w:t>
      </w:r>
      <w:r w:rsidRPr="00FD179B">
        <w:rPr>
          <w:rFonts w:eastAsia="Batang"/>
          <w:i/>
          <w:highlight w:val="lightGray"/>
          <w:lang w:val="ro-RO"/>
        </w:rPr>
        <w:t>[a se completa de către Ofertant]</w:t>
      </w:r>
      <w:r w:rsidRPr="00FD179B">
        <w:rPr>
          <w:rFonts w:eastAsia="Batang"/>
          <w:i/>
          <w:lang w:val="ro-RO"/>
        </w:rPr>
        <w:t xml:space="preserve"> </w:t>
      </w:r>
      <w:r w:rsidRPr="00FD179B">
        <w:rPr>
          <w:rFonts w:eastAsia="Batang"/>
          <w:lang w:val="ro-RO"/>
        </w:rPr>
        <w:t>zile/ săptămâni de la semnar</w:t>
      </w:r>
      <w:r w:rsidR="00987834" w:rsidRPr="00FD179B">
        <w:rPr>
          <w:rFonts w:eastAsia="Batang"/>
          <w:lang w:val="ro-RO"/>
        </w:rPr>
        <w:t xml:space="preserve">ea Contractului </w:t>
      </w:r>
      <w:r w:rsidRPr="00FD179B">
        <w:rPr>
          <w:rFonts w:eastAsia="Batang"/>
          <w:lang w:val="ro-RO"/>
        </w:rPr>
        <w:t xml:space="preserve"> la destinația finală indicată, conform următorului grafic: </w:t>
      </w:r>
    </w:p>
    <w:p w14:paraId="09EE45ED" w14:textId="77777777" w:rsidR="00A628AB" w:rsidRPr="00FD179B" w:rsidRDefault="00A628AB" w:rsidP="00A628AB">
      <w:pPr>
        <w:ind w:left="720" w:hanging="720"/>
        <w:jc w:val="both"/>
        <w:rPr>
          <w:rFonts w:eastAsia="Batang"/>
          <w:lang w:val="ro-RO"/>
        </w:rPr>
      </w:pP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4033"/>
        <w:gridCol w:w="1276"/>
        <w:gridCol w:w="3624"/>
      </w:tblGrid>
      <w:tr w:rsidR="00A628AB" w:rsidRPr="00FD179B" w14:paraId="4E4E1CE8" w14:textId="77777777" w:rsidTr="008C33FE">
        <w:trPr>
          <w:trHeight w:val="285"/>
        </w:trPr>
        <w:tc>
          <w:tcPr>
            <w:tcW w:w="900" w:type="dxa"/>
            <w:shd w:val="clear" w:color="auto" w:fill="auto"/>
            <w:noWrap/>
            <w:vAlign w:val="center"/>
          </w:tcPr>
          <w:p w14:paraId="14FD3FE2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Nr. crt.</w:t>
            </w:r>
          </w:p>
        </w:tc>
        <w:tc>
          <w:tcPr>
            <w:tcW w:w="4033" w:type="dxa"/>
            <w:shd w:val="clear" w:color="auto" w:fill="auto"/>
            <w:vAlign w:val="center"/>
          </w:tcPr>
          <w:p w14:paraId="5288901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Denumirea produselor</w:t>
            </w:r>
          </w:p>
        </w:tc>
        <w:tc>
          <w:tcPr>
            <w:tcW w:w="1276" w:type="dxa"/>
            <w:vAlign w:val="center"/>
          </w:tcPr>
          <w:p w14:paraId="5C0C13F9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Cant.</w:t>
            </w:r>
          </w:p>
        </w:tc>
        <w:tc>
          <w:tcPr>
            <w:tcW w:w="3624" w:type="dxa"/>
            <w:vAlign w:val="center"/>
          </w:tcPr>
          <w:p w14:paraId="566726F3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Termene de livrare</w:t>
            </w:r>
          </w:p>
        </w:tc>
      </w:tr>
      <w:tr w:rsidR="00585793" w:rsidRPr="00FD179B" w14:paraId="203208A4" w14:textId="77777777" w:rsidTr="008C33FE">
        <w:trPr>
          <w:trHeight w:val="285"/>
        </w:trPr>
        <w:tc>
          <w:tcPr>
            <w:tcW w:w="900" w:type="dxa"/>
            <w:shd w:val="clear" w:color="auto" w:fill="auto"/>
            <w:noWrap/>
            <w:vAlign w:val="center"/>
          </w:tcPr>
          <w:p w14:paraId="559D436F" w14:textId="77777777" w:rsidR="00585793" w:rsidRPr="00FD179B" w:rsidRDefault="00585793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4033" w:type="dxa"/>
            <w:shd w:val="clear" w:color="auto" w:fill="auto"/>
            <w:vAlign w:val="center"/>
          </w:tcPr>
          <w:p w14:paraId="0D30E3E0" w14:textId="240BDCFF" w:rsidR="00585793" w:rsidRPr="00FD179B" w:rsidRDefault="00585793" w:rsidP="00585793">
            <w:pPr>
              <w:rPr>
                <w:rFonts w:eastAsia="Batang"/>
                <w:b/>
                <w:lang w:val="ro-RO"/>
              </w:rPr>
            </w:pPr>
            <w:r>
              <w:rPr>
                <w:rFonts w:eastAsia="Batang"/>
                <w:b/>
                <w:lang w:val="ro-RO"/>
              </w:rPr>
              <w:t>LOT 1</w:t>
            </w:r>
          </w:p>
        </w:tc>
        <w:tc>
          <w:tcPr>
            <w:tcW w:w="1276" w:type="dxa"/>
            <w:vAlign w:val="center"/>
          </w:tcPr>
          <w:p w14:paraId="27A2C717" w14:textId="77777777" w:rsidR="00585793" w:rsidRPr="00FD179B" w:rsidRDefault="00585793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  <w:tc>
          <w:tcPr>
            <w:tcW w:w="3624" w:type="dxa"/>
            <w:vAlign w:val="center"/>
          </w:tcPr>
          <w:p w14:paraId="2ABC9878" w14:textId="77777777" w:rsidR="00585793" w:rsidRPr="00FD179B" w:rsidRDefault="00585793" w:rsidP="00A628AB">
            <w:pPr>
              <w:jc w:val="center"/>
              <w:rPr>
                <w:rFonts w:eastAsia="Batang"/>
                <w:b/>
                <w:lang w:val="ro-RO"/>
              </w:rPr>
            </w:pPr>
          </w:p>
        </w:tc>
      </w:tr>
      <w:tr w:rsidR="00BD232F" w:rsidRPr="00FD179B" w14:paraId="58DA654E" w14:textId="77777777" w:rsidTr="004F5E08">
        <w:trPr>
          <w:trHeight w:val="285"/>
        </w:trPr>
        <w:tc>
          <w:tcPr>
            <w:tcW w:w="900" w:type="dxa"/>
            <w:shd w:val="clear" w:color="auto" w:fill="auto"/>
            <w:noWrap/>
            <w:vAlign w:val="bottom"/>
          </w:tcPr>
          <w:p w14:paraId="25B7C7F3" w14:textId="638F3D08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</w:t>
            </w:r>
          </w:p>
        </w:tc>
        <w:tc>
          <w:tcPr>
            <w:tcW w:w="4033" w:type="dxa"/>
            <w:shd w:val="clear" w:color="auto" w:fill="auto"/>
          </w:tcPr>
          <w:p w14:paraId="167E7CB0" w14:textId="71D752F0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Tunel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târâre</w:t>
            </w:r>
            <w:proofErr w:type="spellEnd"/>
          </w:p>
        </w:tc>
        <w:tc>
          <w:tcPr>
            <w:tcW w:w="1276" w:type="dxa"/>
          </w:tcPr>
          <w:p w14:paraId="0D822363" w14:textId="557338C0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3624" w:type="dxa"/>
          </w:tcPr>
          <w:p w14:paraId="54945053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69023E5" w14:textId="77777777" w:rsidTr="004F5E08">
        <w:trPr>
          <w:trHeight w:val="285"/>
        </w:trPr>
        <w:tc>
          <w:tcPr>
            <w:tcW w:w="900" w:type="dxa"/>
            <w:shd w:val="clear" w:color="auto" w:fill="auto"/>
            <w:noWrap/>
            <w:vAlign w:val="bottom"/>
          </w:tcPr>
          <w:p w14:paraId="4D6D436B" w14:textId="010B0884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2</w:t>
            </w:r>
          </w:p>
        </w:tc>
        <w:tc>
          <w:tcPr>
            <w:tcW w:w="4033" w:type="dxa"/>
            <w:shd w:val="clear" w:color="auto" w:fill="auto"/>
          </w:tcPr>
          <w:p w14:paraId="73C030CA" w14:textId="6C95BCF7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Jaloane</w:t>
            </w:r>
            <w:proofErr w:type="spellEnd"/>
          </w:p>
        </w:tc>
        <w:tc>
          <w:tcPr>
            <w:tcW w:w="1276" w:type="dxa"/>
          </w:tcPr>
          <w:p w14:paraId="2F1CBC2E" w14:textId="40550E25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</w:tcPr>
          <w:p w14:paraId="7C6C01D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0445E7DD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DD6E9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A8CE5" w14:textId="477F52A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Saltele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2EE4" w14:textId="1A0C669A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FCAD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1540544F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B486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624BE" w14:textId="7A91D0E9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Spalier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3903" w14:textId="68C8EE85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CD1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585793" w:rsidRPr="00FD179B" w14:paraId="6F75FDD0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DB8E2" w14:textId="77777777" w:rsidR="00585793" w:rsidRPr="00FD179B" w:rsidRDefault="00585793" w:rsidP="00BD232F">
            <w:pPr>
              <w:ind w:left="162"/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A9E41" w14:textId="5EEA33C1" w:rsidR="00585793" w:rsidRPr="00585793" w:rsidRDefault="00585793" w:rsidP="00BD232F">
            <w:pPr>
              <w:ind w:left="-198" w:firstLine="198"/>
              <w:rPr>
                <w:b/>
              </w:rPr>
            </w:pPr>
            <w:r w:rsidRPr="00585793">
              <w:rPr>
                <w:b/>
              </w:rPr>
              <w:t>LOT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E9AC" w14:textId="77777777" w:rsidR="00585793" w:rsidRPr="00FD179B" w:rsidRDefault="00585793" w:rsidP="00BD232F">
            <w:pPr>
              <w:jc w:val="center"/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3EF5" w14:textId="77777777" w:rsidR="00585793" w:rsidRPr="00FD179B" w:rsidRDefault="00585793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32F2B56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F29D2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4564C" w14:textId="47088676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88DD" w14:textId="7F73569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2457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EF01441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E64ED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2940A" w14:textId="2D1B349C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Popice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2977" w14:textId="06CD6C0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680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2D29DA2D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5E14C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0F8BB" w14:textId="07BE130D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Coardă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C26D" w14:textId="11B6BAA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94AF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585793" w:rsidRPr="00FD179B" w14:paraId="1FE51262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3F878" w14:textId="77777777" w:rsidR="00585793" w:rsidRPr="00FD179B" w:rsidRDefault="00585793" w:rsidP="00BD232F">
            <w:pPr>
              <w:ind w:left="162"/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FD441" w14:textId="5BBC7453" w:rsidR="00585793" w:rsidRPr="00585793" w:rsidRDefault="00585793" w:rsidP="00BD232F">
            <w:pPr>
              <w:ind w:left="-198" w:firstLine="198"/>
              <w:rPr>
                <w:b/>
              </w:rPr>
            </w:pPr>
            <w:r w:rsidRPr="00585793">
              <w:rPr>
                <w:b/>
              </w:rPr>
              <w:t>LOT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B874" w14:textId="77777777" w:rsidR="00585793" w:rsidRPr="00FD179B" w:rsidRDefault="00585793" w:rsidP="00BD232F">
            <w:pPr>
              <w:jc w:val="center"/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6F0EA" w14:textId="77777777" w:rsidR="00585793" w:rsidRPr="00FD179B" w:rsidRDefault="00585793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6694CC8C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CE62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5DDE" w14:textId="21ED8D0D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E670" w14:textId="2A22D47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39E5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D8FB2A0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80633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2CF96" w14:textId="3148EF76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2671C" w14:textId="153E67A6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9129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664A7755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49111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E3D6C" w14:textId="56173D22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Cercuri</w:t>
            </w:r>
            <w:proofErr w:type="spellEnd"/>
            <w:r w:rsidRPr="00FD179B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4900" w14:textId="161B138A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6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86D0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59B7D86F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0EC04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B441F" w14:textId="54913531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Stegulețe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3DF8" w14:textId="27C94C82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20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0B5E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585793" w:rsidRPr="00FD179B" w14:paraId="0030A297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7ED1" w14:textId="77777777" w:rsidR="00585793" w:rsidRPr="00FD179B" w:rsidRDefault="00585793" w:rsidP="00BD232F">
            <w:pPr>
              <w:ind w:left="162"/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E149A" w14:textId="670213B5" w:rsidR="00585793" w:rsidRPr="00585793" w:rsidRDefault="00585793" w:rsidP="00BD232F">
            <w:pPr>
              <w:ind w:left="-198" w:firstLine="198"/>
              <w:rPr>
                <w:b/>
              </w:rPr>
            </w:pPr>
            <w:r w:rsidRPr="00585793">
              <w:rPr>
                <w:b/>
              </w:rPr>
              <w:t>LOT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61BE" w14:textId="77777777" w:rsidR="00585793" w:rsidRPr="00FD179B" w:rsidRDefault="00585793" w:rsidP="00BD232F">
            <w:pPr>
              <w:jc w:val="center"/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6AFF" w14:textId="77777777" w:rsidR="00585793" w:rsidRPr="00FD179B" w:rsidRDefault="00585793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7F6A1A1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70402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1B59E" w14:textId="61B26B98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fotbal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2FA9" w14:textId="7088D39E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4841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7405EA2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38A48" w14:textId="77777777" w:rsidR="00BD232F" w:rsidRPr="00FD179B" w:rsidRDefault="00BD232F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FD179B">
              <w:rPr>
                <w:rFonts w:eastAsia="Batang"/>
                <w:lang w:val="ro-RO"/>
              </w:rPr>
              <w:t>13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CE278" w14:textId="14D69B69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Mingi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baschet</w:t>
            </w:r>
            <w:proofErr w:type="spellEnd"/>
            <w:r w:rsidRPr="00FD179B">
              <w:t xml:space="preserve"> </w:t>
            </w:r>
            <w:proofErr w:type="spellStart"/>
            <w:r w:rsidRPr="00FD179B">
              <w:t>dimensiunea</w:t>
            </w:r>
            <w:proofErr w:type="spellEnd"/>
            <w:r w:rsidRPr="00FD179B">
              <w:t xml:space="preserve">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E82B" w14:textId="4C2B3DAC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738A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585793" w:rsidRPr="00FD179B" w14:paraId="19E9AB3F" w14:textId="77777777" w:rsidTr="00F924B2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2809B5" w14:textId="1C02B283" w:rsidR="00585793" w:rsidRPr="00FD179B" w:rsidRDefault="00585793" w:rsidP="00585793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526C8E">
              <w:t>1</w:t>
            </w:r>
            <w: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95166" w14:textId="4593C5D8" w:rsidR="00585793" w:rsidRPr="00FD179B" w:rsidRDefault="00585793" w:rsidP="00585793">
            <w:pPr>
              <w:ind w:left="-198" w:firstLine="198"/>
            </w:pPr>
            <w:proofErr w:type="spellStart"/>
            <w:r w:rsidRPr="00526C8E">
              <w:t>Minicoș</w:t>
            </w:r>
            <w:proofErr w:type="spellEnd"/>
            <w:r w:rsidRPr="00526C8E">
              <w:t xml:space="preserve"> de </w:t>
            </w:r>
            <w:proofErr w:type="spellStart"/>
            <w:r w:rsidRPr="00526C8E">
              <w:t>baschet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49E94" w14:textId="5119BAEC" w:rsidR="00585793" w:rsidRPr="00FD179B" w:rsidRDefault="00585793" w:rsidP="00585793">
            <w:pPr>
              <w:jc w:val="center"/>
            </w:pPr>
            <w:r w:rsidRPr="00526C8E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7C83" w14:textId="77777777" w:rsidR="00585793" w:rsidRPr="00FD179B" w:rsidRDefault="00585793" w:rsidP="00585793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585793" w:rsidRPr="00FD179B" w14:paraId="16C0C54B" w14:textId="77777777" w:rsidTr="004A205C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7BEB2" w14:textId="6D57D060" w:rsidR="00585793" w:rsidRPr="00FD179B" w:rsidRDefault="00585793" w:rsidP="00585793">
            <w:pPr>
              <w:ind w:left="162"/>
              <w:jc w:val="center"/>
              <w:rPr>
                <w:rFonts w:eastAsia="Batang"/>
                <w:lang w:val="ro-RO"/>
              </w:rPr>
            </w:pPr>
            <w:r w:rsidRPr="00E7156B">
              <w:t>1</w:t>
            </w:r>
            <w: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7607" w14:textId="2A49948B" w:rsidR="00585793" w:rsidRPr="00FD179B" w:rsidRDefault="00585793" w:rsidP="00585793">
            <w:pPr>
              <w:ind w:left="-198" w:firstLine="198"/>
            </w:pPr>
            <w:proofErr w:type="spellStart"/>
            <w:r w:rsidRPr="00E7156B">
              <w:t>Minipoartă</w:t>
            </w:r>
            <w:proofErr w:type="spellEnd"/>
            <w:r w:rsidRPr="00E7156B">
              <w:t xml:space="preserve"> de </w:t>
            </w:r>
            <w:proofErr w:type="spellStart"/>
            <w:r w:rsidRPr="00E7156B">
              <w:t>fotbal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A955" w14:textId="63D45E8D" w:rsidR="00585793" w:rsidRPr="00FD179B" w:rsidRDefault="00585793" w:rsidP="00585793">
            <w:pPr>
              <w:jc w:val="center"/>
            </w:pPr>
            <w:r w:rsidRPr="00E7156B">
              <w:t>4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03F5" w14:textId="77777777" w:rsidR="00585793" w:rsidRPr="00FD179B" w:rsidRDefault="00585793" w:rsidP="00585793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585793" w:rsidRPr="00FD179B" w14:paraId="0C37851C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31297" w14:textId="77777777" w:rsidR="00585793" w:rsidRPr="00FD179B" w:rsidRDefault="00585793" w:rsidP="00BD232F">
            <w:pPr>
              <w:ind w:left="162"/>
              <w:jc w:val="center"/>
              <w:rPr>
                <w:rFonts w:eastAsia="Batang"/>
                <w:lang w:val="ro-RO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CEDC3" w14:textId="509FEF1C" w:rsidR="00585793" w:rsidRPr="00585793" w:rsidRDefault="00585793" w:rsidP="00BD232F">
            <w:pPr>
              <w:ind w:left="-198" w:firstLine="198"/>
              <w:rPr>
                <w:b/>
              </w:rPr>
            </w:pPr>
            <w:r w:rsidRPr="00585793">
              <w:rPr>
                <w:b/>
              </w:rPr>
              <w:t>LOT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59E8" w14:textId="77777777" w:rsidR="00585793" w:rsidRPr="00FD179B" w:rsidRDefault="00585793" w:rsidP="00BD232F">
            <w:pPr>
              <w:jc w:val="center"/>
            </w:pP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81416" w14:textId="77777777" w:rsidR="00585793" w:rsidRPr="00FD179B" w:rsidRDefault="00585793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3F9EA3F9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B3D1A" w14:textId="3F103725" w:rsidR="00BD232F" w:rsidRPr="00FD179B" w:rsidRDefault="00585793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>
              <w:rPr>
                <w:rFonts w:eastAsia="Batang"/>
                <w:lang w:val="ro-RO"/>
              </w:rPr>
              <w:t>16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3D688" w14:textId="0814C1EC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Triciclete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C8D8" w14:textId="31E9D14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10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CB1B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475FF087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6724" w14:textId="3DC7E6A5" w:rsidR="00BD232F" w:rsidRPr="00FD179B" w:rsidRDefault="00585793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>
              <w:rPr>
                <w:rFonts w:eastAsia="Batang"/>
                <w:lang w:val="ro-RO"/>
              </w:rPr>
              <w:t>17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2A832" w14:textId="1F6025BF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5104" w14:textId="720DF91D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FF1E7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  <w:tr w:rsidR="00BD232F" w:rsidRPr="00FD179B" w14:paraId="16C043DF" w14:textId="77777777" w:rsidTr="004F5E08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B3B11" w14:textId="466BB411" w:rsidR="00BD232F" w:rsidRPr="00FD179B" w:rsidRDefault="00585793" w:rsidP="00BD232F">
            <w:pPr>
              <w:ind w:left="162"/>
              <w:jc w:val="center"/>
              <w:rPr>
                <w:rFonts w:eastAsia="Batang"/>
                <w:lang w:val="ro-RO"/>
              </w:rPr>
            </w:pPr>
            <w:r>
              <w:rPr>
                <w:rFonts w:eastAsia="Batang"/>
                <w:lang w:val="ro-RO"/>
              </w:rPr>
              <w:t>18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5D4B7" w14:textId="4694CDE7" w:rsidR="00BD232F" w:rsidRPr="00FD179B" w:rsidRDefault="00BD232F" w:rsidP="00BD232F">
            <w:pPr>
              <w:ind w:left="-198" w:firstLine="198"/>
              <w:rPr>
                <w:rFonts w:eastAsia="Batang"/>
                <w:lang w:val="ro-RO"/>
              </w:rPr>
            </w:pPr>
            <w:proofErr w:type="spellStart"/>
            <w:r w:rsidRPr="00FD179B">
              <w:t>Trotinete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4CA4" w14:textId="1D1ABE74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  <w:r w:rsidRPr="00FD179B">
              <w:t>5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1974" w14:textId="77777777" w:rsidR="00BD232F" w:rsidRPr="00FD179B" w:rsidRDefault="00BD232F" w:rsidP="00BD232F">
            <w:pPr>
              <w:jc w:val="center"/>
              <w:rPr>
                <w:rFonts w:eastAsia="Batang"/>
                <w:lang w:val="ro-RO"/>
              </w:rPr>
            </w:pPr>
          </w:p>
        </w:tc>
      </w:tr>
    </w:tbl>
    <w:p w14:paraId="441FC300" w14:textId="77777777" w:rsidR="00A628AB" w:rsidRPr="00FD179B" w:rsidRDefault="00A628AB" w:rsidP="00A628AB">
      <w:pPr>
        <w:rPr>
          <w:rFonts w:eastAsia="Batang"/>
          <w:b/>
          <w:lang w:val="ro-RO"/>
        </w:rPr>
      </w:pPr>
    </w:p>
    <w:p w14:paraId="66D26E81" w14:textId="208899D4" w:rsidR="00D323AE" w:rsidRPr="00FD179B" w:rsidRDefault="00D323AE" w:rsidP="00D323AE">
      <w:pPr>
        <w:jc w:val="both"/>
        <w:rPr>
          <w:lang w:val="ro-RO"/>
        </w:rPr>
      </w:pPr>
      <w:r w:rsidRPr="00FD179B">
        <w:rPr>
          <w:bCs/>
          <w:lang w:val="ro-RO"/>
        </w:rPr>
        <w:t>Plata</w:t>
      </w:r>
      <w:r w:rsidRPr="00FD179B">
        <w:rPr>
          <w:b/>
          <w:lang w:val="ro-RO"/>
        </w:rPr>
        <w:t xml:space="preserve"> </w:t>
      </w:r>
      <w:r w:rsidRPr="00FD179B">
        <w:rPr>
          <w:lang w:val="ro-RO"/>
        </w:rPr>
        <w:t>facturii se va efectua în lei, pe baza facturii furnizorului si a celorlalte documente insotitoare, precum si a documentelor emise de autoritate</w:t>
      </w:r>
      <w:r w:rsidR="0005733F" w:rsidRPr="00FD179B">
        <w:rPr>
          <w:lang w:val="ro-RO"/>
        </w:rPr>
        <w:t>a contractanta pentru receptie.</w:t>
      </w:r>
    </w:p>
    <w:p w14:paraId="31E6309E" w14:textId="3F6CFD80" w:rsidR="00D323AE" w:rsidRPr="00FD179B" w:rsidRDefault="00337D68" w:rsidP="00D323AE">
      <w:pPr>
        <w:jc w:val="both"/>
        <w:rPr>
          <w:lang w:val="ro-RO"/>
        </w:rPr>
      </w:pPr>
      <w:r w:rsidRPr="00FD179B">
        <w:rPr>
          <w:lang w:val="ro-RO"/>
        </w:rPr>
        <w:t>In conformitate</w:t>
      </w:r>
      <w:r w:rsidR="00D323AE" w:rsidRPr="00FD179B">
        <w:rPr>
          <w:lang w:val="ro-RO"/>
        </w:rPr>
        <w:t xml:space="preserve"> cu prevederile Legii 139/2022, contractantul are obligația de a emite facturi electronice și de a le transmite Autorității contractante prin sistemul national privind facture electronica  RO e-factura. </w:t>
      </w:r>
    </w:p>
    <w:p w14:paraId="66E3EA7F" w14:textId="77777777" w:rsidR="00D323AE" w:rsidRPr="00FD179B" w:rsidRDefault="00D323AE" w:rsidP="00D323AE">
      <w:pPr>
        <w:jc w:val="both"/>
        <w:rPr>
          <w:lang w:val="ro-RO"/>
        </w:rPr>
      </w:pPr>
      <w:r w:rsidRPr="00FD179B">
        <w:rPr>
          <w:lang w:val="ro-RO"/>
        </w:rPr>
        <w:t>Termenul de plata este:</w:t>
      </w:r>
    </w:p>
    <w:p w14:paraId="50A806D1" w14:textId="77777777" w:rsidR="00D323AE" w:rsidRPr="00FD179B" w:rsidRDefault="00D323AE" w:rsidP="00D323AE">
      <w:pPr>
        <w:jc w:val="both"/>
        <w:rPr>
          <w:lang w:val="ro-RO"/>
        </w:rPr>
      </w:pPr>
      <w:r w:rsidRPr="00FD179B">
        <w:rPr>
          <w:lang w:val="ro-RO"/>
        </w:rPr>
        <w:t>a) 60 de zile calendaristice de la data la care factura electronică este disponibilă spre descărcare de către Autoritatea Contractantă din sistemul RO e-factura, dacă recepția produselor este anterioară acestei date;</w:t>
      </w:r>
    </w:p>
    <w:p w14:paraId="591A635B" w14:textId="77777777" w:rsidR="00D323AE" w:rsidRPr="00FD179B" w:rsidRDefault="00D323AE" w:rsidP="00D323AE">
      <w:pPr>
        <w:jc w:val="both"/>
        <w:rPr>
          <w:lang w:val="ro-RO"/>
        </w:rPr>
      </w:pPr>
      <w:r w:rsidRPr="00FD179B">
        <w:rPr>
          <w:lang w:val="ro-RO"/>
        </w:rPr>
        <w:t>b) 60 de zile calendaristice de la data recepției produselor dacă factura electronică este disponibilă spre descărcare de către Autoritatea Contractanta din sistemul RO e-factura, la data receptiei ori anterior acestei date.</w:t>
      </w:r>
    </w:p>
    <w:p w14:paraId="45E64367" w14:textId="77777777" w:rsidR="00A628AB" w:rsidRPr="00FD179B" w:rsidRDefault="00A628AB" w:rsidP="00A628AB">
      <w:pPr>
        <w:tabs>
          <w:tab w:val="left" w:pos="90"/>
        </w:tabs>
        <w:suppressAutoHyphens/>
        <w:ind w:right="-72"/>
        <w:jc w:val="both"/>
        <w:rPr>
          <w:rFonts w:eastAsia="Batang"/>
          <w:lang w:val="ro-RO"/>
        </w:rPr>
      </w:pPr>
    </w:p>
    <w:p w14:paraId="2DB4AFC5" w14:textId="77777777" w:rsidR="00A628AB" w:rsidRPr="00FD179B" w:rsidRDefault="00A628AB" w:rsidP="00A628AB">
      <w:pPr>
        <w:tabs>
          <w:tab w:val="left" w:pos="90"/>
        </w:tabs>
        <w:suppressAutoHyphens/>
        <w:ind w:right="-72"/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Furnizorul va asigura ambalarea produselor pentru a împiedica avarierea sau deteriorarea lor în timpul transportului către destinaţia finală. </w:t>
      </w:r>
    </w:p>
    <w:p w14:paraId="07C7DAE2" w14:textId="77777777" w:rsidR="00A628AB" w:rsidRPr="00FD179B" w:rsidRDefault="00A628AB" w:rsidP="00A628AB">
      <w:pPr>
        <w:ind w:left="720" w:hanging="720"/>
        <w:jc w:val="both"/>
        <w:rPr>
          <w:rFonts w:eastAsia="Batang"/>
          <w:b/>
          <w:u w:val="single"/>
          <w:lang w:val="ro-RO"/>
        </w:rPr>
      </w:pPr>
    </w:p>
    <w:p w14:paraId="1924BA10" w14:textId="77777777" w:rsidR="00A628AB" w:rsidRPr="00FD179B" w:rsidRDefault="00A628AB" w:rsidP="00A628AB">
      <w:pPr>
        <w:jc w:val="both"/>
        <w:rPr>
          <w:rFonts w:eastAsia="Batang"/>
          <w:bCs/>
          <w:lang w:val="ro-RO"/>
        </w:rPr>
      </w:pPr>
      <w:r w:rsidRPr="00FD179B">
        <w:rPr>
          <w:rFonts w:eastAsia="Batang"/>
          <w:bCs/>
          <w:lang w:val="ro-RO"/>
        </w:rPr>
        <w:t>Specificații tehnice pentru fiecare dintre produsele ofertate:</w:t>
      </w:r>
    </w:p>
    <w:p w14:paraId="3102C6DD" w14:textId="77777777" w:rsidR="00A628AB" w:rsidRPr="00FD179B" w:rsidRDefault="00A628AB" w:rsidP="00A628AB">
      <w:pPr>
        <w:jc w:val="center"/>
        <w:rPr>
          <w:rFonts w:eastAsia="Batang"/>
          <w:lang w:val="ro-RO"/>
        </w:rPr>
      </w:pPr>
    </w:p>
    <w:tbl>
      <w:tblPr>
        <w:tblW w:w="85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7"/>
        <w:gridCol w:w="4297"/>
      </w:tblGrid>
      <w:tr w:rsidR="00A628AB" w:rsidRPr="00FD179B" w14:paraId="7BEB0E14" w14:textId="77777777" w:rsidTr="008C33FE">
        <w:tc>
          <w:tcPr>
            <w:tcW w:w="4297" w:type="dxa"/>
            <w:vAlign w:val="bottom"/>
          </w:tcPr>
          <w:p w14:paraId="5293D7F6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Specificații tehnice solicitate</w:t>
            </w:r>
          </w:p>
          <w:p w14:paraId="0CD0E3BE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</w:p>
        </w:tc>
        <w:tc>
          <w:tcPr>
            <w:tcW w:w="4297" w:type="dxa"/>
          </w:tcPr>
          <w:p w14:paraId="44BDAEAA" w14:textId="77777777" w:rsidR="00A628AB" w:rsidRPr="00FD179B" w:rsidRDefault="00A628AB" w:rsidP="00A628AB">
            <w:pPr>
              <w:jc w:val="center"/>
              <w:rPr>
                <w:rFonts w:eastAsia="Batang"/>
                <w:b/>
                <w:lang w:val="ro-RO"/>
              </w:rPr>
            </w:pPr>
            <w:r w:rsidRPr="00FD179B">
              <w:rPr>
                <w:rFonts w:eastAsia="Batang"/>
                <w:b/>
                <w:lang w:val="ro-RO"/>
              </w:rPr>
              <w:t>Specificații tehnice ofertate</w:t>
            </w:r>
          </w:p>
          <w:p w14:paraId="3BE283E7" w14:textId="77777777" w:rsidR="00A628AB" w:rsidRPr="00FD179B" w:rsidRDefault="00A628AB" w:rsidP="00A628AB">
            <w:pPr>
              <w:ind w:left="720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[a se completa de către Ofertant]</w:t>
            </w:r>
          </w:p>
        </w:tc>
      </w:tr>
      <w:tr w:rsidR="00A628AB" w:rsidRPr="00FD179B" w14:paraId="09862370" w14:textId="77777777" w:rsidTr="008C33FE">
        <w:tc>
          <w:tcPr>
            <w:tcW w:w="4297" w:type="dxa"/>
            <w:vAlign w:val="bottom"/>
          </w:tcPr>
          <w:p w14:paraId="03881B51" w14:textId="77777777" w:rsidR="00A628AB" w:rsidRPr="00FD179B" w:rsidRDefault="00A628AB" w:rsidP="00A628AB">
            <w:pPr>
              <w:numPr>
                <w:ilvl w:val="0"/>
                <w:numId w:val="5"/>
              </w:num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Denumire produs:</w:t>
            </w:r>
          </w:p>
        </w:tc>
        <w:tc>
          <w:tcPr>
            <w:tcW w:w="4297" w:type="dxa"/>
          </w:tcPr>
          <w:p w14:paraId="178CA442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[Denumirea și Marca / modelul produsului]</w:t>
            </w:r>
          </w:p>
        </w:tc>
      </w:tr>
      <w:tr w:rsidR="00A628AB" w:rsidRPr="00FD179B" w14:paraId="37752F52" w14:textId="77777777" w:rsidTr="008C33FE">
        <w:tc>
          <w:tcPr>
            <w:tcW w:w="4297" w:type="dxa"/>
            <w:vAlign w:val="bottom"/>
          </w:tcPr>
          <w:p w14:paraId="7A0A40A6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Descriere generală:</w:t>
            </w:r>
          </w:p>
        </w:tc>
        <w:tc>
          <w:tcPr>
            <w:tcW w:w="4297" w:type="dxa"/>
          </w:tcPr>
          <w:p w14:paraId="765F0CA6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</w:p>
        </w:tc>
      </w:tr>
      <w:tr w:rsidR="00A628AB" w:rsidRPr="00FD179B" w14:paraId="07881FC3" w14:textId="77777777" w:rsidTr="008C33FE">
        <w:tc>
          <w:tcPr>
            <w:tcW w:w="4297" w:type="dxa"/>
            <w:vAlign w:val="bottom"/>
          </w:tcPr>
          <w:p w14:paraId="25A52FBD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lastRenderedPageBreak/>
              <w:t>Detalii specifice, parametri de funcţionare şi standarde tehnice minim acceptate de către Beneficiar</w:t>
            </w:r>
          </w:p>
          <w:p w14:paraId="4D251C0F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Accesorii (dacă este cazul)</w:t>
            </w:r>
          </w:p>
          <w:p w14:paraId="23B24058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Manuale și Cerinţe de Întreţinere (dacă este cazul)</w:t>
            </w:r>
          </w:p>
          <w:p w14:paraId="085B4218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</w:p>
        </w:tc>
        <w:tc>
          <w:tcPr>
            <w:tcW w:w="4297" w:type="dxa"/>
          </w:tcPr>
          <w:p w14:paraId="30034931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[Detalii specifice, parametri de funcţionare şi standarde tehnice ofertate]</w:t>
            </w:r>
          </w:p>
          <w:p w14:paraId="091BB8AB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</w:p>
        </w:tc>
      </w:tr>
      <w:tr w:rsidR="00A628AB" w:rsidRPr="00FD179B" w14:paraId="6FE71D8C" w14:textId="77777777" w:rsidTr="008C33FE">
        <w:tc>
          <w:tcPr>
            <w:tcW w:w="4297" w:type="dxa"/>
            <w:vAlign w:val="bottom"/>
          </w:tcPr>
          <w:p w14:paraId="0C3732B1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Garanție:</w:t>
            </w:r>
          </w:p>
        </w:tc>
        <w:tc>
          <w:tcPr>
            <w:tcW w:w="4297" w:type="dxa"/>
          </w:tcPr>
          <w:p w14:paraId="3CA06247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[Perioada de garanţie şi termenii garanţiei, în detaliu]</w:t>
            </w:r>
          </w:p>
        </w:tc>
      </w:tr>
      <w:tr w:rsidR="00A628AB" w:rsidRPr="00FD179B" w14:paraId="273CE1A8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894F" w14:textId="77777777" w:rsidR="00A628AB" w:rsidRPr="00FD179B" w:rsidRDefault="00A628AB" w:rsidP="00A628AB">
            <w:pPr>
              <w:numPr>
                <w:ilvl w:val="0"/>
                <w:numId w:val="5"/>
              </w:num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Denumire produs: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6282" w14:textId="77777777" w:rsidR="00A628AB" w:rsidRPr="00FD179B" w:rsidRDefault="00A628AB" w:rsidP="00A628AB">
            <w:pPr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[Denumirea și Marca / modelul produsului]</w:t>
            </w:r>
          </w:p>
        </w:tc>
      </w:tr>
      <w:tr w:rsidR="00A628AB" w:rsidRPr="00FD179B" w14:paraId="3DCA1AA3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A7FF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Descriere generală: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C3CB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</w:tr>
      <w:tr w:rsidR="00A628AB" w:rsidRPr="00FD179B" w14:paraId="7BBF3FB5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BB88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Detalii specifice, parametri de funcţionare şi standarde tehnice minim acceptate de către Beneficiar</w:t>
            </w:r>
          </w:p>
          <w:p w14:paraId="1F62FB7E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Accesorii (dacă este cazul)</w:t>
            </w:r>
          </w:p>
          <w:p w14:paraId="3356D542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Manuale și Cerinţe de Întreţinere (dacă este cazul)</w:t>
            </w:r>
          </w:p>
          <w:p w14:paraId="25401F91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C84E" w14:textId="77777777" w:rsidR="00A628AB" w:rsidRPr="00FD179B" w:rsidRDefault="00A628AB" w:rsidP="00A628AB">
            <w:pPr>
              <w:ind w:left="-13" w:firstLine="13"/>
              <w:rPr>
                <w:rFonts w:eastAsia="Batang"/>
                <w:i/>
                <w:highlight w:val="lightGray"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[Detalii specifice, parametri de funcţionare şi standarde tehnice ofertate]</w:t>
            </w:r>
          </w:p>
          <w:p w14:paraId="4D9C2EE1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</w:tr>
      <w:tr w:rsidR="00A628AB" w:rsidRPr="00FD179B" w14:paraId="45873C25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F804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Garanție: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95A2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highlight w:val="lightGray"/>
                <w:lang w:val="ro-RO"/>
              </w:rPr>
              <w:t>[Perioada de garanţie şi termenii garanţiei, în detaliu]</w:t>
            </w:r>
          </w:p>
        </w:tc>
      </w:tr>
      <w:tr w:rsidR="00A628AB" w:rsidRPr="00FD179B" w14:paraId="59F79D20" w14:textId="77777777" w:rsidTr="008C33FE"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3E8A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  <w:r w:rsidRPr="00FD179B">
              <w:rPr>
                <w:rFonts w:eastAsia="Batang"/>
                <w:i/>
                <w:lang w:val="ro-RO"/>
              </w:rPr>
              <w:t>...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31F0" w14:textId="77777777" w:rsidR="00A628AB" w:rsidRPr="00FD179B" w:rsidRDefault="00A628AB" w:rsidP="00A628AB">
            <w:pPr>
              <w:jc w:val="both"/>
              <w:rPr>
                <w:rFonts w:eastAsia="Batang"/>
                <w:i/>
                <w:lang w:val="ro-RO"/>
              </w:rPr>
            </w:pPr>
          </w:p>
        </w:tc>
      </w:tr>
    </w:tbl>
    <w:p w14:paraId="27D6D4AF" w14:textId="72A87E88" w:rsidR="00A628AB" w:rsidRPr="00FD179B" w:rsidRDefault="00A628AB" w:rsidP="00FF7D3D">
      <w:pPr>
        <w:ind w:firstLine="720"/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Oferta </w:t>
      </w:r>
      <w:r w:rsidR="00987834" w:rsidRPr="00FD179B">
        <w:rPr>
          <w:rFonts w:eastAsia="Batang"/>
          <w:lang w:val="ro-RO"/>
        </w:rPr>
        <w:t xml:space="preserve">noastră este valabilă timp de </w:t>
      </w:r>
      <w:r w:rsidR="00B3637F" w:rsidRPr="00FD179B">
        <w:rPr>
          <w:rFonts w:eastAsia="Batang"/>
          <w:i/>
          <w:highlight w:val="lightGray"/>
          <w:lang w:val="ro-RO"/>
        </w:rPr>
        <w:t>[a se completa de către Ofertant]</w:t>
      </w:r>
      <w:r w:rsidR="00B3637F" w:rsidRPr="00FD179B">
        <w:rPr>
          <w:rFonts w:eastAsia="Batang"/>
          <w:i/>
          <w:lang w:val="ro-RO"/>
        </w:rPr>
        <w:t xml:space="preserve"> </w:t>
      </w:r>
      <w:r w:rsidRPr="00FD179B">
        <w:rPr>
          <w:rFonts w:eastAsia="Batang"/>
          <w:bCs/>
          <w:i/>
          <w:iCs/>
          <w:lang w:val="ro-RO"/>
        </w:rPr>
        <w:t xml:space="preserve"> </w:t>
      </w:r>
      <w:r w:rsidRPr="00FD179B">
        <w:rPr>
          <w:rFonts w:eastAsia="Batang"/>
          <w:lang w:val="ro-RO"/>
        </w:rPr>
        <w:t>zile de la data limită pentru transmiterea ofertei.</w:t>
      </w:r>
    </w:p>
    <w:p w14:paraId="662832AA" w14:textId="5D8A8BE5" w:rsidR="00FF7D3D" w:rsidRPr="00FD179B" w:rsidRDefault="00A628AB" w:rsidP="00FF7D3D">
      <w:pPr>
        <w:autoSpaceDE w:val="0"/>
        <w:autoSpaceDN w:val="0"/>
        <w:adjustRightInd w:val="0"/>
        <w:ind w:firstLine="720"/>
        <w:jc w:val="both"/>
        <w:rPr>
          <w:rFonts w:eastAsia="Batang"/>
          <w:lang w:val="ro-RO"/>
        </w:rPr>
      </w:pPr>
      <w:r w:rsidRPr="00FD179B">
        <w:rPr>
          <w:rFonts w:eastAsia="Batang"/>
          <w:lang w:val="ro-RO"/>
        </w:rPr>
        <w:t xml:space="preserve">Oferta este însoțită de </w:t>
      </w:r>
      <w:r w:rsidR="00FF7D3D" w:rsidRPr="00FD179B">
        <w:rPr>
          <w:rFonts w:eastAsia="Batang"/>
          <w:lang w:val="ro-RO"/>
        </w:rPr>
        <w:t>:</w:t>
      </w:r>
    </w:p>
    <w:p w14:paraId="50E70AFC" w14:textId="04FCC21C" w:rsidR="00A628AB" w:rsidRPr="00FD179B" w:rsidRDefault="00FF7D3D" w:rsidP="00FF7D3D">
      <w:pPr>
        <w:autoSpaceDE w:val="0"/>
        <w:autoSpaceDN w:val="0"/>
        <w:adjustRightInd w:val="0"/>
        <w:jc w:val="both"/>
        <w:rPr>
          <w:rFonts w:eastAsia="Batang"/>
          <w:lang w:val="ro-RO"/>
        </w:rPr>
      </w:pPr>
      <w:r w:rsidRPr="00FD179B">
        <w:rPr>
          <w:lang w:val="ro-RO"/>
        </w:rPr>
        <w:t xml:space="preserve">1) o copie a </w:t>
      </w:r>
      <w:proofErr w:type="spellStart"/>
      <w:r w:rsidRPr="00FD179B">
        <w:t>Certificatul</w:t>
      </w:r>
      <w:r w:rsidR="00FD179B" w:rsidRPr="00FD179B">
        <w:t>ului</w:t>
      </w:r>
      <w:proofErr w:type="spellEnd"/>
      <w:r w:rsidRPr="00FD179B">
        <w:t xml:space="preserve"> </w:t>
      </w:r>
      <w:proofErr w:type="spellStart"/>
      <w:r w:rsidRPr="00FD179B">
        <w:t>constatator</w:t>
      </w:r>
      <w:proofErr w:type="spellEnd"/>
      <w:r w:rsidRPr="00FD179B">
        <w:t xml:space="preserve"> </w:t>
      </w:r>
      <w:proofErr w:type="spellStart"/>
      <w:r w:rsidRPr="00FD179B">
        <w:t>emis</w:t>
      </w:r>
      <w:proofErr w:type="spellEnd"/>
      <w:r w:rsidRPr="00FD179B">
        <w:t xml:space="preserve"> de </w:t>
      </w:r>
      <w:proofErr w:type="spellStart"/>
      <w:r w:rsidRPr="00FD179B">
        <w:t>Oficiul</w:t>
      </w:r>
      <w:proofErr w:type="spellEnd"/>
      <w:r w:rsidRPr="00FD179B">
        <w:t xml:space="preserve"> </w:t>
      </w:r>
      <w:r w:rsidR="0005733F" w:rsidRPr="00FD179B">
        <w:t xml:space="preserve">National al </w:t>
      </w:r>
      <w:proofErr w:type="spellStart"/>
      <w:r w:rsidRPr="00FD179B">
        <w:t>Registrului</w:t>
      </w:r>
      <w:proofErr w:type="spellEnd"/>
      <w:r w:rsidRPr="00FD179B">
        <w:t xml:space="preserve"> </w:t>
      </w:r>
      <w:proofErr w:type="spellStart"/>
      <w:r w:rsidRPr="00FD179B">
        <w:t>Comertului</w:t>
      </w:r>
      <w:proofErr w:type="spellEnd"/>
    </w:p>
    <w:p w14:paraId="4A9D42AF" w14:textId="5471CD89" w:rsidR="00A628AB" w:rsidRPr="00FD179B" w:rsidRDefault="00FF7D3D" w:rsidP="00A628AB">
      <w:r w:rsidRPr="00FD179B">
        <w:rPr>
          <w:iCs/>
          <w:lang w:val="fr-FR"/>
        </w:rPr>
        <w:t xml:space="preserve">2) </w:t>
      </w:r>
      <w:r w:rsidRPr="00FD179B">
        <w:t xml:space="preserve">declaratia </w:t>
      </w:r>
      <w:proofErr w:type="spellStart"/>
      <w:r w:rsidRPr="00FD179B">
        <w:t>pe</w:t>
      </w:r>
      <w:proofErr w:type="spellEnd"/>
      <w:r w:rsidRPr="00FD179B">
        <w:t xml:space="preserve"> </w:t>
      </w:r>
      <w:proofErr w:type="spellStart"/>
      <w:r w:rsidRPr="00FD179B">
        <w:t>proprie</w:t>
      </w:r>
      <w:proofErr w:type="spellEnd"/>
      <w:r w:rsidRPr="00FD179B">
        <w:t xml:space="preserve"> </w:t>
      </w:r>
      <w:proofErr w:type="spellStart"/>
      <w:r w:rsidRPr="00FD179B">
        <w:t>răspundere</w:t>
      </w:r>
      <w:proofErr w:type="spellEnd"/>
      <w:r w:rsidRPr="00FD179B">
        <w:t xml:space="preserve"> </w:t>
      </w:r>
      <w:proofErr w:type="spellStart"/>
      <w:r w:rsidRPr="00FD179B">
        <w:t>privind</w:t>
      </w:r>
      <w:proofErr w:type="spellEnd"/>
      <w:r w:rsidRPr="00FD179B">
        <w:t xml:space="preserve"> </w:t>
      </w:r>
      <w:proofErr w:type="spellStart"/>
      <w:r w:rsidRPr="00FD179B">
        <w:t>neincadrarea</w:t>
      </w:r>
      <w:proofErr w:type="spellEnd"/>
      <w:r w:rsidRPr="00FD179B">
        <w:t xml:space="preserve"> in </w:t>
      </w:r>
      <w:proofErr w:type="spellStart"/>
      <w:r w:rsidRPr="00FD179B">
        <w:t>situatiile</w:t>
      </w:r>
      <w:proofErr w:type="spellEnd"/>
      <w:r w:rsidRPr="00FD179B">
        <w:t xml:space="preserve"> </w:t>
      </w:r>
      <w:proofErr w:type="spellStart"/>
      <w:r w:rsidRPr="00FD179B">
        <w:t>prevazute</w:t>
      </w:r>
      <w:proofErr w:type="spellEnd"/>
      <w:r w:rsidRPr="00FD179B">
        <w:t xml:space="preserve"> la art. 59-60 din </w:t>
      </w:r>
      <w:proofErr w:type="spellStart"/>
      <w:r w:rsidRPr="00FD179B">
        <w:t>Legea</w:t>
      </w:r>
      <w:proofErr w:type="spellEnd"/>
      <w:r w:rsidRPr="00FD179B">
        <w:t xml:space="preserve"> 98/2016</w:t>
      </w:r>
    </w:p>
    <w:p w14:paraId="2CE6DC7C" w14:textId="02E4516E" w:rsidR="00FF7D3D" w:rsidRPr="00FD179B" w:rsidRDefault="0005733F" w:rsidP="00A628AB">
      <w:pPr>
        <w:rPr>
          <w:rFonts w:eastAsia="Batang"/>
          <w:lang w:val="ro-RO"/>
        </w:rPr>
      </w:pPr>
      <w:r w:rsidRPr="00FD179B">
        <w:t xml:space="preserve">3) </w:t>
      </w:r>
      <w:proofErr w:type="spellStart"/>
      <w:r w:rsidRPr="00FD179B">
        <w:t>documente</w:t>
      </w:r>
      <w:proofErr w:type="spellEnd"/>
      <w:r w:rsidRPr="00FD179B">
        <w:t xml:space="preserve"> </w:t>
      </w:r>
      <w:proofErr w:type="spellStart"/>
      <w:r w:rsidR="00FF7D3D" w:rsidRPr="00FD179B">
        <w:t>privind</w:t>
      </w:r>
      <w:proofErr w:type="spellEnd"/>
      <w:r w:rsidR="00FF7D3D" w:rsidRPr="00FD179B">
        <w:t xml:space="preserve"> </w:t>
      </w:r>
      <w:proofErr w:type="spellStart"/>
      <w:r w:rsidR="00FF7D3D" w:rsidRPr="00FD179B">
        <w:t>beneficiarii</w:t>
      </w:r>
      <w:proofErr w:type="spellEnd"/>
      <w:r w:rsidR="00FF7D3D" w:rsidRPr="00FD179B">
        <w:t xml:space="preserve"> </w:t>
      </w:r>
      <w:proofErr w:type="spellStart"/>
      <w:r w:rsidR="00FF7D3D" w:rsidRPr="00FD179B">
        <w:t>reali</w:t>
      </w:r>
      <w:proofErr w:type="spellEnd"/>
      <w:r w:rsidR="00FF7D3D" w:rsidRPr="00FD179B">
        <w:t xml:space="preserve"> </w:t>
      </w:r>
      <w:r w:rsidR="00FF7D3D" w:rsidRPr="00FD179B">
        <w:rPr>
          <w:bCs/>
          <w:lang w:val="ro-RO"/>
        </w:rPr>
        <w:t>ai destinatarilor fondurilor/contractanților din cadrul PNRR</w:t>
      </w:r>
      <w:r w:rsidRPr="00FD179B">
        <w:t>.</w:t>
      </w:r>
    </w:p>
    <w:p w14:paraId="38E1B24F" w14:textId="77777777" w:rsidR="00FF7D3D" w:rsidRPr="00FD179B" w:rsidRDefault="00FF7D3D" w:rsidP="00A628AB">
      <w:pPr>
        <w:rPr>
          <w:rFonts w:eastAsia="Batang"/>
          <w:b/>
          <w:lang w:val="ro-RO"/>
        </w:rPr>
      </w:pPr>
    </w:p>
    <w:p w14:paraId="52376D2D" w14:textId="77777777" w:rsidR="00FF7D3D" w:rsidRPr="00FD179B" w:rsidRDefault="00FF7D3D" w:rsidP="00A628AB">
      <w:pPr>
        <w:rPr>
          <w:rFonts w:eastAsia="Batang"/>
          <w:b/>
          <w:lang w:val="ro-RO"/>
        </w:rPr>
      </w:pPr>
    </w:p>
    <w:p w14:paraId="0E1404F3" w14:textId="51695D91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NUMELE OFERTANTULUI_____________________</w:t>
      </w:r>
    </w:p>
    <w:p w14:paraId="310E9BCB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Semnătură autorizată___________________________</w:t>
      </w:r>
    </w:p>
    <w:p w14:paraId="187B9975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Locul:</w:t>
      </w:r>
    </w:p>
    <w:p w14:paraId="58BAE7C2" w14:textId="77777777" w:rsidR="00A628AB" w:rsidRPr="00FD179B" w:rsidRDefault="00A628AB" w:rsidP="00A628AB">
      <w:pPr>
        <w:rPr>
          <w:rFonts w:eastAsia="Batang"/>
          <w:b/>
          <w:lang w:val="ro-RO"/>
        </w:rPr>
      </w:pPr>
      <w:r w:rsidRPr="00FD179B">
        <w:rPr>
          <w:rFonts w:eastAsia="Batang"/>
          <w:b/>
          <w:lang w:val="ro-RO"/>
        </w:rPr>
        <w:t>Data:</w:t>
      </w:r>
    </w:p>
    <w:p w14:paraId="1559D78B" w14:textId="77777777" w:rsidR="00A628AB" w:rsidRPr="00FD179B" w:rsidRDefault="00A628AB" w:rsidP="00A628AB">
      <w:pPr>
        <w:rPr>
          <w:rFonts w:eastAsia="Batang"/>
          <w:b/>
          <w:lang w:val="ro-RO"/>
        </w:rPr>
      </w:pPr>
    </w:p>
    <w:p w14:paraId="3E45C7D6" w14:textId="7EC8B9CF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63301DAF" w14:textId="0C19BD29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527A7FDF" w14:textId="155C43E7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0FA5B762" w14:textId="2AED4BCC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6C81A926" w14:textId="2C1E069F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6F0D503" w14:textId="75215ACE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BA58CB2" w14:textId="4A684235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CC0CBEA" w14:textId="573CB494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4EE87FAF" w14:textId="62F5726D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7D33A3C6" w14:textId="6C0F52C7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22E79980" w14:textId="18AD7DB1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52BBBD60" w14:textId="0BC3DE44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74329E55" w14:textId="6EA80D19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400B66D4" w14:textId="57D4A736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p w14:paraId="141FB9E8" w14:textId="77777777" w:rsidR="00A628AB" w:rsidRPr="00FD179B" w:rsidRDefault="00A628AB" w:rsidP="00831406">
      <w:pPr>
        <w:keepNext/>
        <w:keepLines/>
        <w:jc w:val="both"/>
        <w:outlineLvl w:val="0"/>
        <w:rPr>
          <w:lang w:val="ro-RO"/>
        </w:rPr>
      </w:pPr>
    </w:p>
    <w:sectPr w:rsidR="00A628AB" w:rsidRPr="00FD179B" w:rsidSect="00777F5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7" w:h="16840" w:code="9"/>
      <w:pgMar w:top="994" w:right="1435" w:bottom="540" w:left="1418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D0AD9" w14:textId="77777777" w:rsidR="00441BAA" w:rsidRDefault="00441BAA">
      <w:r>
        <w:separator/>
      </w:r>
    </w:p>
  </w:endnote>
  <w:endnote w:type="continuationSeparator" w:id="0">
    <w:p w14:paraId="12CAC5A0" w14:textId="77777777" w:rsidR="00441BAA" w:rsidRDefault="00441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54A93" w14:textId="77777777" w:rsidR="008A5E14" w:rsidRDefault="008A5E14" w:rsidP="005573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FAD1A0" w14:textId="77777777" w:rsidR="008A5E14" w:rsidRDefault="008A5E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5526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DA695" w14:textId="602FC739" w:rsidR="008A5E14" w:rsidRDefault="008A5E14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5184">
          <w:rPr>
            <w:noProof/>
          </w:rPr>
          <w:t>14</w:t>
        </w:r>
        <w:r>
          <w:rPr>
            <w:noProof/>
          </w:rPr>
          <w:fldChar w:fldCharType="end"/>
        </w:r>
      </w:p>
      <w:tbl>
        <w:tblPr>
          <w:tblW w:w="0" w:type="auto"/>
          <w:tblInd w:w="108" w:type="dxa"/>
          <w:tblLook w:val="01E0" w:firstRow="1" w:lastRow="1" w:firstColumn="1" w:lastColumn="1" w:noHBand="0" w:noVBand="0"/>
        </w:tblPr>
        <w:tblGrid>
          <w:gridCol w:w="3362"/>
          <w:gridCol w:w="1910"/>
        </w:tblGrid>
        <w:tr w:rsidR="008A5E14" w:rsidRPr="008211E5" w14:paraId="5DF709DB" w14:textId="77777777" w:rsidTr="008C33FE">
          <w:trPr>
            <w:gridAfter w:val="1"/>
            <w:wAfter w:w="1910" w:type="dxa"/>
          </w:trPr>
          <w:tc>
            <w:tcPr>
              <w:tcW w:w="3362" w:type="dxa"/>
            </w:tcPr>
            <w:p w14:paraId="0756A7FF" w14:textId="77777777" w:rsidR="008A5E14" w:rsidRDefault="008A5E14" w:rsidP="00065093">
              <w:pPr>
                <w:rPr>
                  <w:sz w:val="16"/>
                  <w:szCs w:val="16"/>
                </w:rPr>
              </w:pPr>
            </w:p>
            <w:p w14:paraId="2277835B" w14:textId="77777777" w:rsidR="008A5E14" w:rsidRPr="008211E5" w:rsidRDefault="008A5E14" w:rsidP="00065093">
              <w:pPr>
                <w:rPr>
                  <w:sz w:val="16"/>
                  <w:szCs w:val="16"/>
                </w:rPr>
              </w:pPr>
              <w:proofErr w:type="spellStart"/>
              <w:r w:rsidRPr="008211E5">
                <w:rPr>
                  <w:sz w:val="16"/>
                  <w:szCs w:val="16"/>
                </w:rPr>
                <w:t>Universitatea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"</w:t>
              </w:r>
              <w:proofErr w:type="spellStart"/>
              <w:r w:rsidRPr="008211E5">
                <w:rPr>
                  <w:sz w:val="16"/>
                  <w:szCs w:val="16"/>
                </w:rPr>
                <w:t>Alexandru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</w:t>
              </w:r>
              <w:proofErr w:type="spellStart"/>
              <w:r w:rsidRPr="008211E5">
                <w:rPr>
                  <w:sz w:val="16"/>
                  <w:szCs w:val="16"/>
                </w:rPr>
                <w:t>Ioan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</w:t>
              </w:r>
              <w:proofErr w:type="spellStart"/>
              <w:r w:rsidRPr="008211E5">
                <w:rPr>
                  <w:sz w:val="16"/>
                  <w:szCs w:val="16"/>
                </w:rPr>
                <w:t>Cuza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" din </w:t>
              </w:r>
              <w:proofErr w:type="spellStart"/>
              <w:r w:rsidRPr="008211E5">
                <w:rPr>
                  <w:sz w:val="16"/>
                  <w:szCs w:val="16"/>
                </w:rPr>
                <w:t>Iaşi</w:t>
              </w:r>
              <w:proofErr w:type="spellEnd"/>
            </w:p>
          </w:tc>
        </w:tr>
        <w:tr w:rsidR="008A5E14" w:rsidRPr="008211E5" w14:paraId="282C53EC" w14:textId="77777777" w:rsidTr="008C33FE">
          <w:tc>
            <w:tcPr>
              <w:tcW w:w="3362" w:type="dxa"/>
            </w:tcPr>
            <w:p w14:paraId="6942018E" w14:textId="77777777" w:rsidR="008A5E14" w:rsidRPr="008211E5" w:rsidRDefault="008A5E14" w:rsidP="00065093">
              <w:pPr>
                <w:rPr>
                  <w:sz w:val="16"/>
                  <w:szCs w:val="16"/>
                </w:rPr>
              </w:pPr>
              <w:proofErr w:type="spellStart"/>
              <w:r w:rsidRPr="008211E5">
                <w:rPr>
                  <w:sz w:val="16"/>
                  <w:szCs w:val="16"/>
                </w:rPr>
                <w:t>Bulevardul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 Carol I, </w:t>
              </w:r>
              <w:proofErr w:type="spellStart"/>
              <w:r w:rsidRPr="008211E5">
                <w:rPr>
                  <w:sz w:val="16"/>
                  <w:szCs w:val="16"/>
                </w:rPr>
                <w:t>Nr</w:t>
              </w:r>
              <w:proofErr w:type="spellEnd"/>
              <w:r w:rsidRPr="008211E5">
                <w:rPr>
                  <w:sz w:val="16"/>
                  <w:szCs w:val="16"/>
                </w:rPr>
                <w:t xml:space="preserve">. 11, 700506 </w:t>
              </w:r>
              <w:proofErr w:type="spellStart"/>
              <w:r w:rsidRPr="008211E5">
                <w:rPr>
                  <w:sz w:val="16"/>
                  <w:szCs w:val="16"/>
                </w:rPr>
                <w:t>Iaşi</w:t>
              </w:r>
              <w:proofErr w:type="spellEnd"/>
            </w:p>
          </w:tc>
          <w:tc>
            <w:tcPr>
              <w:tcW w:w="1910" w:type="dxa"/>
            </w:tcPr>
            <w:p w14:paraId="24428D1D" w14:textId="77777777" w:rsidR="008A5E14" w:rsidRPr="008211E5" w:rsidRDefault="008A5E14" w:rsidP="00065093">
              <w:pPr>
                <w:pStyle w:val="Footer"/>
                <w:jc w:val="center"/>
                <w:rPr>
                  <w:sz w:val="16"/>
                  <w:szCs w:val="16"/>
                  <w:lang w:val="ro-RO"/>
                </w:rPr>
              </w:pPr>
            </w:p>
          </w:tc>
        </w:tr>
        <w:tr w:rsidR="008A5E14" w:rsidRPr="008211E5" w14:paraId="4AC04502" w14:textId="77777777" w:rsidTr="008C33FE">
          <w:tc>
            <w:tcPr>
              <w:tcW w:w="3362" w:type="dxa"/>
            </w:tcPr>
            <w:p w14:paraId="479C5C07" w14:textId="77777777" w:rsidR="008A5E14" w:rsidRPr="008211E5" w:rsidRDefault="008A5E14" w:rsidP="00065093">
              <w:pPr>
                <w:rPr>
                  <w:sz w:val="16"/>
                  <w:szCs w:val="16"/>
                </w:rPr>
              </w:pPr>
              <w:proofErr w:type="spellStart"/>
              <w:r w:rsidRPr="008211E5">
                <w:rPr>
                  <w:sz w:val="16"/>
                  <w:szCs w:val="16"/>
                </w:rPr>
                <w:t>România</w:t>
              </w:r>
              <w:proofErr w:type="spellEnd"/>
            </w:p>
          </w:tc>
          <w:tc>
            <w:tcPr>
              <w:tcW w:w="1910" w:type="dxa"/>
            </w:tcPr>
            <w:p w14:paraId="54834378" w14:textId="77777777" w:rsidR="008A5E14" w:rsidRPr="008211E5" w:rsidRDefault="008A5E14" w:rsidP="00065093">
              <w:pPr>
                <w:pStyle w:val="Footer"/>
                <w:jc w:val="center"/>
                <w:rPr>
                  <w:sz w:val="16"/>
                  <w:szCs w:val="16"/>
                  <w:lang w:val="ro-RO"/>
                </w:rPr>
              </w:pPr>
            </w:p>
          </w:tc>
        </w:tr>
        <w:tr w:rsidR="008A5E14" w:rsidRPr="008211E5" w14:paraId="7BE89446" w14:textId="77777777" w:rsidTr="008C33FE">
          <w:tc>
            <w:tcPr>
              <w:tcW w:w="3362" w:type="dxa"/>
            </w:tcPr>
            <w:p w14:paraId="4D244594" w14:textId="77777777" w:rsidR="008A5E14" w:rsidRPr="008211E5" w:rsidRDefault="008A5E14" w:rsidP="00065093">
              <w:pPr>
                <w:rPr>
                  <w:sz w:val="16"/>
                  <w:szCs w:val="16"/>
                </w:rPr>
              </w:pPr>
              <w:r w:rsidRPr="008211E5">
                <w:rPr>
                  <w:sz w:val="16"/>
                  <w:szCs w:val="16"/>
                </w:rPr>
                <w:t>Cod fiscal: 4701126</w:t>
              </w:r>
            </w:p>
          </w:tc>
          <w:tc>
            <w:tcPr>
              <w:tcW w:w="1910" w:type="dxa"/>
            </w:tcPr>
            <w:p w14:paraId="038E0F2B" w14:textId="77777777" w:rsidR="008A5E14" w:rsidRPr="008211E5" w:rsidRDefault="008A5E14" w:rsidP="00065093">
              <w:pPr>
                <w:pStyle w:val="Footer"/>
                <w:jc w:val="center"/>
                <w:rPr>
                  <w:sz w:val="16"/>
                  <w:szCs w:val="16"/>
                  <w:lang w:val="ro-RO"/>
                </w:rPr>
              </w:pPr>
            </w:p>
          </w:tc>
        </w:tr>
      </w:tbl>
      <w:p w14:paraId="2ED1B0F7" w14:textId="448C5B39" w:rsidR="008A5E14" w:rsidRDefault="00441BAA" w:rsidP="00065093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639BE" w14:textId="77777777" w:rsidR="00441BAA" w:rsidRDefault="00441BAA">
      <w:r>
        <w:separator/>
      </w:r>
    </w:p>
  </w:footnote>
  <w:footnote w:type="continuationSeparator" w:id="0">
    <w:p w14:paraId="749BCCB0" w14:textId="77777777" w:rsidR="00441BAA" w:rsidRDefault="00441B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10728" w14:textId="20147F77" w:rsidR="008A5E14" w:rsidRDefault="008A5E1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37530BEC" wp14:editId="7B1CEF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765" cy="2303145"/>
          <wp:effectExtent l="0" t="0" r="0" b="1905"/>
          <wp:wrapNone/>
          <wp:docPr id="5" name="Picture 5" descr="parti_din_sigla_p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rti_din_sigla_pp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303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BAA">
      <w:rPr>
        <w:noProof/>
      </w:rPr>
      <w:pict w14:anchorId="07FD2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675pt;height:254pt;z-index:-251659776;mso-position-horizontal:center;mso-position-horizontal-relative:margin;mso-position-vertical:center;mso-position-vertical-relative:margin" wrapcoords="-24 0 -24 21536 21600 21536 21600 0 -24 0">
          <v:imagedata r:id="rId2" o:title="parti_din_sigla_p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96CE0" w14:textId="0D6E49AC" w:rsidR="008A5E14" w:rsidRPr="00282F53" w:rsidRDefault="008A5E14" w:rsidP="00282F53">
    <w:pPr>
      <w:pStyle w:val="Header"/>
      <w:spacing w:line="276" w:lineRule="auto"/>
      <w:ind w:hanging="709"/>
      <w:jc w:val="right"/>
      <w:rPr>
        <w:b/>
        <w:i/>
        <w:noProof/>
        <w:lang w:val="ro-RO" w:eastAsia="ro-RO"/>
      </w:rPr>
    </w:pPr>
    <w:r w:rsidRPr="00282F53">
      <w:rPr>
        <w:b/>
        <w:i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596F46F" wp14:editId="5B2C081C">
              <wp:simplePos x="0" y="0"/>
              <wp:positionH relativeFrom="column">
                <wp:posOffset>-76200</wp:posOffset>
              </wp:positionH>
              <wp:positionV relativeFrom="paragraph">
                <wp:posOffset>71120</wp:posOffset>
              </wp:positionV>
              <wp:extent cx="5943600" cy="4626610"/>
              <wp:effectExtent l="0" t="0" r="0" b="1270"/>
              <wp:wrapNone/>
              <wp:docPr id="1" name="Lin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462661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220BFE6" id="Line 114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5.6pt" to="462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" stroked="f">
              <v:shadow color="black" opacity="49150f" offset=".74833mm,.74833mm"/>
            </v:line>
          </w:pict>
        </mc:Fallback>
      </mc:AlternateContent>
    </w:r>
    <w:r w:rsidRPr="00282F53">
      <w:rPr>
        <w:rFonts w:ascii="Calibri" w:hAnsi="Calibri"/>
        <w:b/>
        <w:i/>
        <w:spacing w:val="-2"/>
        <w:lang w:val="ro-RO"/>
      </w:rPr>
      <w:t xml:space="preserve"> </w:t>
    </w:r>
    <w:r w:rsidRPr="0007165F">
      <w:rPr>
        <w:noProof/>
        <w:lang w:val="en-US" w:eastAsia="en-US"/>
      </w:rPr>
      <w:drawing>
        <wp:inline distT="0" distB="0" distL="0" distR="0" wp14:anchorId="19DD5F44" wp14:editId="34F1D849">
          <wp:extent cx="5749290" cy="474630"/>
          <wp:effectExtent l="0" t="0" r="381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290" cy="47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E09B6" w14:textId="7C61DED6" w:rsidR="008A5E14" w:rsidRDefault="008A5E14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43400672" wp14:editId="7D107B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20765" cy="2303145"/>
          <wp:effectExtent l="0" t="0" r="0" b="1905"/>
          <wp:wrapNone/>
          <wp:docPr id="7" name="Picture 7" descr="parti_din_sigla_pp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arti_din_sigla_ppi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2303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1BAA">
      <w:rPr>
        <w:noProof/>
      </w:rPr>
      <w:pict w14:anchorId="0A4408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1" type="#_x0000_t75" style="position:absolute;margin-left:0;margin-top:0;width:675pt;height:254pt;z-index:-251660800;mso-position-horizontal:center;mso-position-horizontal-relative:margin;mso-position-vertical:center;mso-position-vertical-relative:margin" wrapcoords="-24 0 -24 21536 21600 21536 21600 0 -24 0">
          <v:imagedata r:id="rId2" o:title="parti_din_sigla_p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E3C4F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E5475"/>
    <w:multiLevelType w:val="hybridMultilevel"/>
    <w:tmpl w:val="A7BE9B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F371E"/>
    <w:multiLevelType w:val="hybridMultilevel"/>
    <w:tmpl w:val="BAFA7F08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B3A15"/>
    <w:multiLevelType w:val="hybridMultilevel"/>
    <w:tmpl w:val="98EE7C8A"/>
    <w:lvl w:ilvl="0" w:tplc="5F768878">
      <w:start w:val="1"/>
      <w:numFmt w:val="decimal"/>
      <w:lvlText w:val="%1."/>
      <w:lvlJc w:val="left"/>
      <w:pPr>
        <w:tabs>
          <w:tab w:val="num" w:pos="327"/>
        </w:tabs>
        <w:ind w:left="1047" w:hanging="763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D6054B2"/>
    <w:multiLevelType w:val="hybridMultilevel"/>
    <w:tmpl w:val="1382D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E729A0"/>
    <w:multiLevelType w:val="hybridMultilevel"/>
    <w:tmpl w:val="3A44CEBA"/>
    <w:lvl w:ilvl="0" w:tplc="3F5618C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060A1"/>
    <w:multiLevelType w:val="hybridMultilevel"/>
    <w:tmpl w:val="E1565D4A"/>
    <w:lvl w:ilvl="0" w:tplc="A77242E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30A86"/>
    <w:multiLevelType w:val="hybridMultilevel"/>
    <w:tmpl w:val="7F204C0E"/>
    <w:lvl w:ilvl="0" w:tplc="86A25E78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85036"/>
    <w:multiLevelType w:val="hybridMultilevel"/>
    <w:tmpl w:val="03EAA7FC"/>
    <w:lvl w:ilvl="0" w:tplc="8B06D878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b w:val="0"/>
        <w:i w:val="0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6B486C"/>
    <w:multiLevelType w:val="hybridMultilevel"/>
    <w:tmpl w:val="2F985A6E"/>
    <w:lvl w:ilvl="0" w:tplc="8C32E1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164590"/>
    <w:multiLevelType w:val="hybridMultilevel"/>
    <w:tmpl w:val="DA242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7D5918"/>
    <w:multiLevelType w:val="hybridMultilevel"/>
    <w:tmpl w:val="34A63E64"/>
    <w:lvl w:ilvl="0" w:tplc="A356CCFA">
      <w:start w:val="6170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97374"/>
    <w:multiLevelType w:val="hybridMultilevel"/>
    <w:tmpl w:val="BAFA7F08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2C589E"/>
    <w:multiLevelType w:val="hybridMultilevel"/>
    <w:tmpl w:val="C5364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F5C68"/>
    <w:multiLevelType w:val="hybridMultilevel"/>
    <w:tmpl w:val="C108C89A"/>
    <w:lvl w:ilvl="0" w:tplc="A21216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079D7"/>
    <w:multiLevelType w:val="hybridMultilevel"/>
    <w:tmpl w:val="E41491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75042"/>
    <w:multiLevelType w:val="hybridMultilevel"/>
    <w:tmpl w:val="A380F176"/>
    <w:lvl w:ilvl="0" w:tplc="FDDC95C8">
      <w:start w:val="1"/>
      <w:numFmt w:val="decimal"/>
      <w:lvlText w:val="%1)"/>
      <w:lvlJc w:val="left"/>
      <w:pPr>
        <w:ind w:left="360" w:hanging="360"/>
      </w:pPr>
      <w:rPr>
        <w:rFonts w:asciiTheme="majorHAnsi" w:hAnsiTheme="majorHAnsi" w:cstheme="majorHAnsi" w:hint="default"/>
        <w:b w:val="0"/>
        <w:i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873DBB"/>
    <w:multiLevelType w:val="hybridMultilevel"/>
    <w:tmpl w:val="E8EC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5336F4"/>
    <w:multiLevelType w:val="hybridMultilevel"/>
    <w:tmpl w:val="77B0F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B03DC"/>
    <w:multiLevelType w:val="hybridMultilevel"/>
    <w:tmpl w:val="9D3EF9D0"/>
    <w:lvl w:ilvl="0" w:tplc="62E2EA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4D1523"/>
    <w:multiLevelType w:val="hybridMultilevel"/>
    <w:tmpl w:val="A9CC9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5A3BF7"/>
    <w:multiLevelType w:val="hybridMultilevel"/>
    <w:tmpl w:val="5FF26462"/>
    <w:lvl w:ilvl="0" w:tplc="486E22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7206F4"/>
    <w:multiLevelType w:val="hybridMultilevel"/>
    <w:tmpl w:val="9DA697EC"/>
    <w:lvl w:ilvl="0" w:tplc="14CAE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591805"/>
    <w:multiLevelType w:val="hybridMultilevel"/>
    <w:tmpl w:val="7D1E6546"/>
    <w:lvl w:ilvl="0" w:tplc="9214AF36">
      <w:start w:val="1"/>
      <w:numFmt w:val="decimal"/>
      <w:lvlText w:val="%1."/>
      <w:lvlJc w:val="left"/>
      <w:pPr>
        <w:ind w:left="838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558" w:hanging="360"/>
      </w:pPr>
    </w:lvl>
    <w:lvl w:ilvl="2" w:tplc="0409001B" w:tentative="1">
      <w:start w:val="1"/>
      <w:numFmt w:val="lowerRoman"/>
      <w:lvlText w:val="%3."/>
      <w:lvlJc w:val="right"/>
      <w:pPr>
        <w:ind w:left="2278" w:hanging="180"/>
      </w:pPr>
    </w:lvl>
    <w:lvl w:ilvl="3" w:tplc="0409000F" w:tentative="1">
      <w:start w:val="1"/>
      <w:numFmt w:val="decimal"/>
      <w:lvlText w:val="%4."/>
      <w:lvlJc w:val="left"/>
      <w:pPr>
        <w:ind w:left="2998" w:hanging="360"/>
      </w:pPr>
    </w:lvl>
    <w:lvl w:ilvl="4" w:tplc="04090019" w:tentative="1">
      <w:start w:val="1"/>
      <w:numFmt w:val="lowerLetter"/>
      <w:lvlText w:val="%5."/>
      <w:lvlJc w:val="left"/>
      <w:pPr>
        <w:ind w:left="3718" w:hanging="360"/>
      </w:pPr>
    </w:lvl>
    <w:lvl w:ilvl="5" w:tplc="0409001B" w:tentative="1">
      <w:start w:val="1"/>
      <w:numFmt w:val="lowerRoman"/>
      <w:lvlText w:val="%6."/>
      <w:lvlJc w:val="right"/>
      <w:pPr>
        <w:ind w:left="4438" w:hanging="180"/>
      </w:pPr>
    </w:lvl>
    <w:lvl w:ilvl="6" w:tplc="0409000F" w:tentative="1">
      <w:start w:val="1"/>
      <w:numFmt w:val="decimal"/>
      <w:lvlText w:val="%7."/>
      <w:lvlJc w:val="left"/>
      <w:pPr>
        <w:ind w:left="5158" w:hanging="360"/>
      </w:pPr>
    </w:lvl>
    <w:lvl w:ilvl="7" w:tplc="04090019" w:tentative="1">
      <w:start w:val="1"/>
      <w:numFmt w:val="lowerLetter"/>
      <w:lvlText w:val="%8."/>
      <w:lvlJc w:val="left"/>
      <w:pPr>
        <w:ind w:left="5878" w:hanging="360"/>
      </w:pPr>
    </w:lvl>
    <w:lvl w:ilvl="8" w:tplc="0409001B" w:tentative="1">
      <w:start w:val="1"/>
      <w:numFmt w:val="lowerRoman"/>
      <w:lvlText w:val="%9."/>
      <w:lvlJc w:val="right"/>
      <w:pPr>
        <w:ind w:left="6598" w:hanging="180"/>
      </w:pPr>
    </w:lvl>
  </w:abstractNum>
  <w:num w:numId="1">
    <w:abstractNumId w:val="0"/>
  </w:num>
  <w:num w:numId="2">
    <w:abstractNumId w:val="14"/>
  </w:num>
  <w:num w:numId="3">
    <w:abstractNumId w:val="2"/>
  </w:num>
  <w:num w:numId="4">
    <w:abstractNumId w:val="22"/>
  </w:num>
  <w:num w:numId="5">
    <w:abstractNumId w:val="12"/>
  </w:num>
  <w:num w:numId="6">
    <w:abstractNumId w:val="5"/>
  </w:num>
  <w:num w:numId="7">
    <w:abstractNumId w:val="17"/>
  </w:num>
  <w:num w:numId="8">
    <w:abstractNumId w:val="21"/>
  </w:num>
  <w:num w:numId="9">
    <w:abstractNumId w:val="9"/>
  </w:num>
  <w:num w:numId="10">
    <w:abstractNumId w:val="18"/>
  </w:num>
  <w:num w:numId="11">
    <w:abstractNumId w:val="23"/>
  </w:num>
  <w:num w:numId="12">
    <w:abstractNumId w:val="3"/>
  </w:num>
  <w:num w:numId="13">
    <w:abstractNumId w:val="1"/>
  </w:num>
  <w:num w:numId="14">
    <w:abstractNumId w:val="13"/>
  </w:num>
  <w:num w:numId="15">
    <w:abstractNumId w:val="15"/>
  </w:num>
  <w:num w:numId="16">
    <w:abstractNumId w:val="16"/>
  </w:num>
  <w:num w:numId="17">
    <w:abstractNumId w:val="11"/>
  </w:num>
  <w:num w:numId="18">
    <w:abstractNumId w:val="20"/>
  </w:num>
  <w:num w:numId="19">
    <w:abstractNumId w:val="8"/>
  </w:num>
  <w:num w:numId="20">
    <w:abstractNumId w:val="6"/>
  </w:num>
  <w:num w:numId="21">
    <w:abstractNumId w:val="7"/>
  </w:num>
  <w:num w:numId="22">
    <w:abstractNumId w:val="10"/>
  </w:num>
  <w:num w:numId="23">
    <w:abstractNumId w:val="1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9"/>
  <w:drawingGridVerticalSpacing w:val="181"/>
  <w:displayHorizontalDrawingGridEvery w:val="2"/>
  <w:noPunctuationKerning/>
  <w:characterSpacingControl w:val="doNotCompress"/>
  <w:hdrShapeDefaults>
    <o:shapedefaults v:ext="edit" spidmax="206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26"/>
    <w:rsid w:val="000064DA"/>
    <w:rsid w:val="000069F9"/>
    <w:rsid w:val="0000715A"/>
    <w:rsid w:val="00013E90"/>
    <w:rsid w:val="000155A5"/>
    <w:rsid w:val="000161D1"/>
    <w:rsid w:val="00017A52"/>
    <w:rsid w:val="00017D6E"/>
    <w:rsid w:val="000226FF"/>
    <w:rsid w:val="00022F16"/>
    <w:rsid w:val="0002301A"/>
    <w:rsid w:val="00025107"/>
    <w:rsid w:val="00025303"/>
    <w:rsid w:val="00030A24"/>
    <w:rsid w:val="00032959"/>
    <w:rsid w:val="00034ECF"/>
    <w:rsid w:val="000409C7"/>
    <w:rsid w:val="0004196E"/>
    <w:rsid w:val="00047229"/>
    <w:rsid w:val="00052EE8"/>
    <w:rsid w:val="00053B32"/>
    <w:rsid w:val="00056CDE"/>
    <w:rsid w:val="0005733F"/>
    <w:rsid w:val="00062812"/>
    <w:rsid w:val="00065093"/>
    <w:rsid w:val="00065611"/>
    <w:rsid w:val="00066D44"/>
    <w:rsid w:val="000670D3"/>
    <w:rsid w:val="00070A1F"/>
    <w:rsid w:val="00070CD9"/>
    <w:rsid w:val="00074096"/>
    <w:rsid w:val="000751C3"/>
    <w:rsid w:val="00081DDB"/>
    <w:rsid w:val="0008202C"/>
    <w:rsid w:val="000834DE"/>
    <w:rsid w:val="000943E0"/>
    <w:rsid w:val="00094806"/>
    <w:rsid w:val="000A19D4"/>
    <w:rsid w:val="000A2FF1"/>
    <w:rsid w:val="000A325F"/>
    <w:rsid w:val="000A6CED"/>
    <w:rsid w:val="000A7A1E"/>
    <w:rsid w:val="000B4D76"/>
    <w:rsid w:val="000C4A29"/>
    <w:rsid w:val="000C7077"/>
    <w:rsid w:val="000D4E85"/>
    <w:rsid w:val="000D69C6"/>
    <w:rsid w:val="000D7299"/>
    <w:rsid w:val="000E2352"/>
    <w:rsid w:val="000E766E"/>
    <w:rsid w:val="000F1869"/>
    <w:rsid w:val="000F3AD0"/>
    <w:rsid w:val="000F72B6"/>
    <w:rsid w:val="001013EE"/>
    <w:rsid w:val="00104ACC"/>
    <w:rsid w:val="00105F14"/>
    <w:rsid w:val="00106319"/>
    <w:rsid w:val="00113F31"/>
    <w:rsid w:val="00115FDC"/>
    <w:rsid w:val="001168A8"/>
    <w:rsid w:val="00122D37"/>
    <w:rsid w:val="001237F1"/>
    <w:rsid w:val="00126164"/>
    <w:rsid w:val="00126A6C"/>
    <w:rsid w:val="00127236"/>
    <w:rsid w:val="00131A04"/>
    <w:rsid w:val="0013343B"/>
    <w:rsid w:val="00135710"/>
    <w:rsid w:val="00137302"/>
    <w:rsid w:val="00137494"/>
    <w:rsid w:val="00144509"/>
    <w:rsid w:val="001451BF"/>
    <w:rsid w:val="0015443E"/>
    <w:rsid w:val="0017210B"/>
    <w:rsid w:val="00172EEE"/>
    <w:rsid w:val="00176EA0"/>
    <w:rsid w:val="00180289"/>
    <w:rsid w:val="00180FDE"/>
    <w:rsid w:val="001811D6"/>
    <w:rsid w:val="00184361"/>
    <w:rsid w:val="001919D3"/>
    <w:rsid w:val="0019377E"/>
    <w:rsid w:val="001939F5"/>
    <w:rsid w:val="001969A2"/>
    <w:rsid w:val="001A1A3F"/>
    <w:rsid w:val="001A2045"/>
    <w:rsid w:val="001A2171"/>
    <w:rsid w:val="001A2176"/>
    <w:rsid w:val="001A47D7"/>
    <w:rsid w:val="001A4D8C"/>
    <w:rsid w:val="001A554C"/>
    <w:rsid w:val="001A7608"/>
    <w:rsid w:val="001B1FCE"/>
    <w:rsid w:val="001B2AE3"/>
    <w:rsid w:val="001B40F9"/>
    <w:rsid w:val="001B4169"/>
    <w:rsid w:val="001B5C10"/>
    <w:rsid w:val="001C09BB"/>
    <w:rsid w:val="001C19D7"/>
    <w:rsid w:val="001C425F"/>
    <w:rsid w:val="001D0C75"/>
    <w:rsid w:val="001D12BF"/>
    <w:rsid w:val="001D2F90"/>
    <w:rsid w:val="001D360A"/>
    <w:rsid w:val="001D3838"/>
    <w:rsid w:val="001D51F7"/>
    <w:rsid w:val="001E3F16"/>
    <w:rsid w:val="001E42EC"/>
    <w:rsid w:val="001E5F47"/>
    <w:rsid w:val="001F0260"/>
    <w:rsid w:val="001F12DB"/>
    <w:rsid w:val="001F5D01"/>
    <w:rsid w:val="001F625D"/>
    <w:rsid w:val="001F7E4A"/>
    <w:rsid w:val="00201515"/>
    <w:rsid w:val="00202150"/>
    <w:rsid w:val="002041BA"/>
    <w:rsid w:val="00214E6E"/>
    <w:rsid w:val="002168F8"/>
    <w:rsid w:val="002179EB"/>
    <w:rsid w:val="00222058"/>
    <w:rsid w:val="00222AC2"/>
    <w:rsid w:val="00223D8D"/>
    <w:rsid w:val="002243FC"/>
    <w:rsid w:val="00224EBC"/>
    <w:rsid w:val="002338E3"/>
    <w:rsid w:val="002345DD"/>
    <w:rsid w:val="00237972"/>
    <w:rsid w:val="00240608"/>
    <w:rsid w:val="002410F2"/>
    <w:rsid w:val="00241F88"/>
    <w:rsid w:val="00243C38"/>
    <w:rsid w:val="002457AD"/>
    <w:rsid w:val="0025069C"/>
    <w:rsid w:val="00250891"/>
    <w:rsid w:val="00250D71"/>
    <w:rsid w:val="002518FF"/>
    <w:rsid w:val="00254616"/>
    <w:rsid w:val="002626D9"/>
    <w:rsid w:val="00262790"/>
    <w:rsid w:val="00264913"/>
    <w:rsid w:val="00270A04"/>
    <w:rsid w:val="00277D2A"/>
    <w:rsid w:val="00282F53"/>
    <w:rsid w:val="00292E40"/>
    <w:rsid w:val="002962FC"/>
    <w:rsid w:val="002A1891"/>
    <w:rsid w:val="002A1D2B"/>
    <w:rsid w:val="002A5230"/>
    <w:rsid w:val="002B7328"/>
    <w:rsid w:val="002C112F"/>
    <w:rsid w:val="002C42E4"/>
    <w:rsid w:val="002C7BF8"/>
    <w:rsid w:val="002C7E61"/>
    <w:rsid w:val="002D38EB"/>
    <w:rsid w:val="002D49F0"/>
    <w:rsid w:val="002D54E2"/>
    <w:rsid w:val="002D6BBC"/>
    <w:rsid w:val="002F0E94"/>
    <w:rsid w:val="00301999"/>
    <w:rsid w:val="00301D6B"/>
    <w:rsid w:val="00302586"/>
    <w:rsid w:val="0030268C"/>
    <w:rsid w:val="00304D96"/>
    <w:rsid w:val="0030512B"/>
    <w:rsid w:val="00314BC2"/>
    <w:rsid w:val="003201C2"/>
    <w:rsid w:val="003244ED"/>
    <w:rsid w:val="0032750F"/>
    <w:rsid w:val="003278F0"/>
    <w:rsid w:val="0033130C"/>
    <w:rsid w:val="00332A84"/>
    <w:rsid w:val="00335B27"/>
    <w:rsid w:val="0033617D"/>
    <w:rsid w:val="00337D68"/>
    <w:rsid w:val="00340259"/>
    <w:rsid w:val="0034147C"/>
    <w:rsid w:val="00344133"/>
    <w:rsid w:val="00345CE9"/>
    <w:rsid w:val="00352579"/>
    <w:rsid w:val="003540DC"/>
    <w:rsid w:val="00357BB8"/>
    <w:rsid w:val="00373C4D"/>
    <w:rsid w:val="00374357"/>
    <w:rsid w:val="00375B1C"/>
    <w:rsid w:val="00381CBB"/>
    <w:rsid w:val="00390B1B"/>
    <w:rsid w:val="003910DB"/>
    <w:rsid w:val="0039402D"/>
    <w:rsid w:val="003A1EB6"/>
    <w:rsid w:val="003A427A"/>
    <w:rsid w:val="003A59A2"/>
    <w:rsid w:val="003A6EC9"/>
    <w:rsid w:val="003B12BE"/>
    <w:rsid w:val="003B1E81"/>
    <w:rsid w:val="003B232C"/>
    <w:rsid w:val="003B31D8"/>
    <w:rsid w:val="003B3CE3"/>
    <w:rsid w:val="003B3FCE"/>
    <w:rsid w:val="003B4553"/>
    <w:rsid w:val="003B54F1"/>
    <w:rsid w:val="003C6119"/>
    <w:rsid w:val="003D2A28"/>
    <w:rsid w:val="003D2AC7"/>
    <w:rsid w:val="003D38AD"/>
    <w:rsid w:val="003D4E1B"/>
    <w:rsid w:val="003D5184"/>
    <w:rsid w:val="003E0C77"/>
    <w:rsid w:val="003E501C"/>
    <w:rsid w:val="003E7439"/>
    <w:rsid w:val="003F04C1"/>
    <w:rsid w:val="003F47A8"/>
    <w:rsid w:val="003F4C5B"/>
    <w:rsid w:val="003F53B7"/>
    <w:rsid w:val="00404BF2"/>
    <w:rsid w:val="00405E61"/>
    <w:rsid w:val="00406FE9"/>
    <w:rsid w:val="0042411B"/>
    <w:rsid w:val="0043270B"/>
    <w:rsid w:val="004327D6"/>
    <w:rsid w:val="00437A21"/>
    <w:rsid w:val="00441BAA"/>
    <w:rsid w:val="00443562"/>
    <w:rsid w:val="00446222"/>
    <w:rsid w:val="00446324"/>
    <w:rsid w:val="004534A9"/>
    <w:rsid w:val="00457C30"/>
    <w:rsid w:val="0046155B"/>
    <w:rsid w:val="00461D72"/>
    <w:rsid w:val="00462796"/>
    <w:rsid w:val="00465542"/>
    <w:rsid w:val="004754C9"/>
    <w:rsid w:val="0047602F"/>
    <w:rsid w:val="00477E05"/>
    <w:rsid w:val="004864E0"/>
    <w:rsid w:val="0049198C"/>
    <w:rsid w:val="00493137"/>
    <w:rsid w:val="00494A1A"/>
    <w:rsid w:val="00495973"/>
    <w:rsid w:val="0049665F"/>
    <w:rsid w:val="004A131E"/>
    <w:rsid w:val="004A6488"/>
    <w:rsid w:val="004A70DB"/>
    <w:rsid w:val="004B0467"/>
    <w:rsid w:val="004B0EDA"/>
    <w:rsid w:val="004B5777"/>
    <w:rsid w:val="004C10B7"/>
    <w:rsid w:val="004C18FB"/>
    <w:rsid w:val="004C247F"/>
    <w:rsid w:val="004C4DD6"/>
    <w:rsid w:val="004C5739"/>
    <w:rsid w:val="004C58B3"/>
    <w:rsid w:val="004C72FB"/>
    <w:rsid w:val="004D0F47"/>
    <w:rsid w:val="004D7111"/>
    <w:rsid w:val="004E2AD2"/>
    <w:rsid w:val="004E525B"/>
    <w:rsid w:val="004E5A7C"/>
    <w:rsid w:val="004F0C9F"/>
    <w:rsid w:val="004F1DE0"/>
    <w:rsid w:val="004F4542"/>
    <w:rsid w:val="004F5E08"/>
    <w:rsid w:val="004F6F49"/>
    <w:rsid w:val="004F7C4F"/>
    <w:rsid w:val="00500669"/>
    <w:rsid w:val="00500890"/>
    <w:rsid w:val="00504A59"/>
    <w:rsid w:val="00506C7F"/>
    <w:rsid w:val="0051411D"/>
    <w:rsid w:val="00514957"/>
    <w:rsid w:val="005171EF"/>
    <w:rsid w:val="00523821"/>
    <w:rsid w:val="00524D04"/>
    <w:rsid w:val="00526387"/>
    <w:rsid w:val="0053307C"/>
    <w:rsid w:val="00534B83"/>
    <w:rsid w:val="00535442"/>
    <w:rsid w:val="00536677"/>
    <w:rsid w:val="00536BA2"/>
    <w:rsid w:val="00537626"/>
    <w:rsid w:val="00542D2F"/>
    <w:rsid w:val="00544D40"/>
    <w:rsid w:val="00546667"/>
    <w:rsid w:val="00546707"/>
    <w:rsid w:val="00547540"/>
    <w:rsid w:val="0055277D"/>
    <w:rsid w:val="0055641E"/>
    <w:rsid w:val="0055737D"/>
    <w:rsid w:val="005638E8"/>
    <w:rsid w:val="00566276"/>
    <w:rsid w:val="005675EE"/>
    <w:rsid w:val="0057082C"/>
    <w:rsid w:val="00572092"/>
    <w:rsid w:val="00572E36"/>
    <w:rsid w:val="00572E59"/>
    <w:rsid w:val="00573BAB"/>
    <w:rsid w:val="00574A9F"/>
    <w:rsid w:val="00575630"/>
    <w:rsid w:val="00577844"/>
    <w:rsid w:val="005807CA"/>
    <w:rsid w:val="005848C0"/>
    <w:rsid w:val="00585793"/>
    <w:rsid w:val="00590E58"/>
    <w:rsid w:val="00591F35"/>
    <w:rsid w:val="005964DC"/>
    <w:rsid w:val="0059766A"/>
    <w:rsid w:val="005A4FAB"/>
    <w:rsid w:val="005A74B8"/>
    <w:rsid w:val="005A7CBD"/>
    <w:rsid w:val="005B2651"/>
    <w:rsid w:val="005B779D"/>
    <w:rsid w:val="005C30F5"/>
    <w:rsid w:val="005D50AD"/>
    <w:rsid w:val="005D531E"/>
    <w:rsid w:val="005E2502"/>
    <w:rsid w:val="005E392A"/>
    <w:rsid w:val="005E426A"/>
    <w:rsid w:val="005E4851"/>
    <w:rsid w:val="005F25A0"/>
    <w:rsid w:val="00600EA6"/>
    <w:rsid w:val="00607AAA"/>
    <w:rsid w:val="00607BD0"/>
    <w:rsid w:val="0061531C"/>
    <w:rsid w:val="00616BE2"/>
    <w:rsid w:val="00617009"/>
    <w:rsid w:val="00617942"/>
    <w:rsid w:val="0062599C"/>
    <w:rsid w:val="0064016E"/>
    <w:rsid w:val="00641CCF"/>
    <w:rsid w:val="0064262A"/>
    <w:rsid w:val="00645916"/>
    <w:rsid w:val="00646947"/>
    <w:rsid w:val="006510C1"/>
    <w:rsid w:val="0065632D"/>
    <w:rsid w:val="00656F41"/>
    <w:rsid w:val="006706EB"/>
    <w:rsid w:val="00673D0A"/>
    <w:rsid w:val="006769E3"/>
    <w:rsid w:val="00677F70"/>
    <w:rsid w:val="00682044"/>
    <w:rsid w:val="00683B1E"/>
    <w:rsid w:val="00684F07"/>
    <w:rsid w:val="0069049D"/>
    <w:rsid w:val="006922BE"/>
    <w:rsid w:val="006923FA"/>
    <w:rsid w:val="0069294E"/>
    <w:rsid w:val="006A11F6"/>
    <w:rsid w:val="006A5F27"/>
    <w:rsid w:val="006A6AE4"/>
    <w:rsid w:val="006B22CF"/>
    <w:rsid w:val="006B2A75"/>
    <w:rsid w:val="006B4A43"/>
    <w:rsid w:val="006B4E87"/>
    <w:rsid w:val="006B4EBC"/>
    <w:rsid w:val="006B541A"/>
    <w:rsid w:val="006B588B"/>
    <w:rsid w:val="006B5BB2"/>
    <w:rsid w:val="006B653F"/>
    <w:rsid w:val="006C16DB"/>
    <w:rsid w:val="006C45A8"/>
    <w:rsid w:val="006D095C"/>
    <w:rsid w:val="006D1A4D"/>
    <w:rsid w:val="006D3228"/>
    <w:rsid w:val="006D5B19"/>
    <w:rsid w:val="006D7122"/>
    <w:rsid w:val="006E0D98"/>
    <w:rsid w:val="006E461A"/>
    <w:rsid w:val="006E505C"/>
    <w:rsid w:val="006E695A"/>
    <w:rsid w:val="006E7977"/>
    <w:rsid w:val="006F0DB2"/>
    <w:rsid w:val="006F2E89"/>
    <w:rsid w:val="006F4A5D"/>
    <w:rsid w:val="006F6033"/>
    <w:rsid w:val="00701BFE"/>
    <w:rsid w:val="00702DDE"/>
    <w:rsid w:val="00705A10"/>
    <w:rsid w:val="00707FFA"/>
    <w:rsid w:val="007107FF"/>
    <w:rsid w:val="00711E2E"/>
    <w:rsid w:val="00714275"/>
    <w:rsid w:val="00715B9A"/>
    <w:rsid w:val="00720B36"/>
    <w:rsid w:val="00723126"/>
    <w:rsid w:val="0072672C"/>
    <w:rsid w:val="00727ACA"/>
    <w:rsid w:val="0073511A"/>
    <w:rsid w:val="007355E0"/>
    <w:rsid w:val="00741DB6"/>
    <w:rsid w:val="0074224B"/>
    <w:rsid w:val="00742960"/>
    <w:rsid w:val="00742B3B"/>
    <w:rsid w:val="00746729"/>
    <w:rsid w:val="00746D3F"/>
    <w:rsid w:val="007471FE"/>
    <w:rsid w:val="007501C9"/>
    <w:rsid w:val="00752DE7"/>
    <w:rsid w:val="00753094"/>
    <w:rsid w:val="00756CE2"/>
    <w:rsid w:val="007620B9"/>
    <w:rsid w:val="0076258C"/>
    <w:rsid w:val="007637C6"/>
    <w:rsid w:val="00764A58"/>
    <w:rsid w:val="00767182"/>
    <w:rsid w:val="00771E60"/>
    <w:rsid w:val="00774D97"/>
    <w:rsid w:val="00777F50"/>
    <w:rsid w:val="00780DCC"/>
    <w:rsid w:val="00782666"/>
    <w:rsid w:val="0078409C"/>
    <w:rsid w:val="00791068"/>
    <w:rsid w:val="00796E1B"/>
    <w:rsid w:val="007A07F8"/>
    <w:rsid w:val="007A172D"/>
    <w:rsid w:val="007A3134"/>
    <w:rsid w:val="007A59AB"/>
    <w:rsid w:val="007A6507"/>
    <w:rsid w:val="007B0B30"/>
    <w:rsid w:val="007B12FE"/>
    <w:rsid w:val="007B28F3"/>
    <w:rsid w:val="007B4FF4"/>
    <w:rsid w:val="007B648A"/>
    <w:rsid w:val="007C4A52"/>
    <w:rsid w:val="007C7924"/>
    <w:rsid w:val="007D1417"/>
    <w:rsid w:val="007D62DD"/>
    <w:rsid w:val="007E13FE"/>
    <w:rsid w:val="007E1B13"/>
    <w:rsid w:val="007E1CFB"/>
    <w:rsid w:val="007E5EBD"/>
    <w:rsid w:val="007E6748"/>
    <w:rsid w:val="007F48B5"/>
    <w:rsid w:val="007F6072"/>
    <w:rsid w:val="00800F07"/>
    <w:rsid w:val="008045DC"/>
    <w:rsid w:val="00813FF7"/>
    <w:rsid w:val="008169D3"/>
    <w:rsid w:val="00816F92"/>
    <w:rsid w:val="00817005"/>
    <w:rsid w:val="00817703"/>
    <w:rsid w:val="00821B70"/>
    <w:rsid w:val="00821D89"/>
    <w:rsid w:val="008238F7"/>
    <w:rsid w:val="00826012"/>
    <w:rsid w:val="00826039"/>
    <w:rsid w:val="00831406"/>
    <w:rsid w:val="00833419"/>
    <w:rsid w:val="008335CB"/>
    <w:rsid w:val="00840259"/>
    <w:rsid w:val="0084437A"/>
    <w:rsid w:val="00845031"/>
    <w:rsid w:val="00846824"/>
    <w:rsid w:val="00850089"/>
    <w:rsid w:val="008537EB"/>
    <w:rsid w:val="008537F0"/>
    <w:rsid w:val="00855416"/>
    <w:rsid w:val="00856728"/>
    <w:rsid w:val="008570EE"/>
    <w:rsid w:val="00865231"/>
    <w:rsid w:val="00873DB3"/>
    <w:rsid w:val="00875871"/>
    <w:rsid w:val="00876DE7"/>
    <w:rsid w:val="008804B5"/>
    <w:rsid w:val="00881393"/>
    <w:rsid w:val="00882FF6"/>
    <w:rsid w:val="00886A6F"/>
    <w:rsid w:val="0088736E"/>
    <w:rsid w:val="008875EA"/>
    <w:rsid w:val="00894195"/>
    <w:rsid w:val="00896CDD"/>
    <w:rsid w:val="008A49C9"/>
    <w:rsid w:val="008A55B3"/>
    <w:rsid w:val="008A5E14"/>
    <w:rsid w:val="008B00E8"/>
    <w:rsid w:val="008B48D7"/>
    <w:rsid w:val="008B5B17"/>
    <w:rsid w:val="008B74CB"/>
    <w:rsid w:val="008C0F80"/>
    <w:rsid w:val="008C33FE"/>
    <w:rsid w:val="008C545A"/>
    <w:rsid w:val="008D5100"/>
    <w:rsid w:val="008E3FD0"/>
    <w:rsid w:val="008F65CA"/>
    <w:rsid w:val="008F7DA5"/>
    <w:rsid w:val="00902372"/>
    <w:rsid w:val="00903AF9"/>
    <w:rsid w:val="00905753"/>
    <w:rsid w:val="00905F1D"/>
    <w:rsid w:val="009112F4"/>
    <w:rsid w:val="00912A4E"/>
    <w:rsid w:val="00913A43"/>
    <w:rsid w:val="009217C8"/>
    <w:rsid w:val="00922E7F"/>
    <w:rsid w:val="0094089A"/>
    <w:rsid w:val="00944FA7"/>
    <w:rsid w:val="00946590"/>
    <w:rsid w:val="00946EF2"/>
    <w:rsid w:val="0095343B"/>
    <w:rsid w:val="00953F17"/>
    <w:rsid w:val="00954957"/>
    <w:rsid w:val="00955292"/>
    <w:rsid w:val="00956A6A"/>
    <w:rsid w:val="00960112"/>
    <w:rsid w:val="00960F82"/>
    <w:rsid w:val="00963D8C"/>
    <w:rsid w:val="00963EC7"/>
    <w:rsid w:val="00964597"/>
    <w:rsid w:val="00967FE6"/>
    <w:rsid w:val="00972319"/>
    <w:rsid w:val="00974756"/>
    <w:rsid w:val="00974AE2"/>
    <w:rsid w:val="00976BF2"/>
    <w:rsid w:val="00983374"/>
    <w:rsid w:val="0098722B"/>
    <w:rsid w:val="0098738E"/>
    <w:rsid w:val="00987834"/>
    <w:rsid w:val="00987B52"/>
    <w:rsid w:val="0099209D"/>
    <w:rsid w:val="00994064"/>
    <w:rsid w:val="009A63C5"/>
    <w:rsid w:val="009B41E3"/>
    <w:rsid w:val="009B7D7A"/>
    <w:rsid w:val="009C359D"/>
    <w:rsid w:val="009C7BCF"/>
    <w:rsid w:val="009D3162"/>
    <w:rsid w:val="009D44A1"/>
    <w:rsid w:val="009D6B8D"/>
    <w:rsid w:val="009D7745"/>
    <w:rsid w:val="009F1CA9"/>
    <w:rsid w:val="009F2B89"/>
    <w:rsid w:val="009F64BB"/>
    <w:rsid w:val="009F6C35"/>
    <w:rsid w:val="009F75FA"/>
    <w:rsid w:val="00A031EC"/>
    <w:rsid w:val="00A05714"/>
    <w:rsid w:val="00A25082"/>
    <w:rsid w:val="00A264D0"/>
    <w:rsid w:val="00A34A70"/>
    <w:rsid w:val="00A37E6D"/>
    <w:rsid w:val="00A53798"/>
    <w:rsid w:val="00A55013"/>
    <w:rsid w:val="00A5511B"/>
    <w:rsid w:val="00A555DE"/>
    <w:rsid w:val="00A56D12"/>
    <w:rsid w:val="00A5737A"/>
    <w:rsid w:val="00A57A7D"/>
    <w:rsid w:val="00A604FC"/>
    <w:rsid w:val="00A628AB"/>
    <w:rsid w:val="00A63F83"/>
    <w:rsid w:val="00A64C2B"/>
    <w:rsid w:val="00A81CD0"/>
    <w:rsid w:val="00A83787"/>
    <w:rsid w:val="00A85243"/>
    <w:rsid w:val="00A9357B"/>
    <w:rsid w:val="00A94088"/>
    <w:rsid w:val="00A9628E"/>
    <w:rsid w:val="00A9780A"/>
    <w:rsid w:val="00A97A57"/>
    <w:rsid w:val="00AA04DD"/>
    <w:rsid w:val="00AA6005"/>
    <w:rsid w:val="00AA629E"/>
    <w:rsid w:val="00AB0C1E"/>
    <w:rsid w:val="00AB19A8"/>
    <w:rsid w:val="00AB3545"/>
    <w:rsid w:val="00AC1A17"/>
    <w:rsid w:val="00AC6E24"/>
    <w:rsid w:val="00AD0523"/>
    <w:rsid w:val="00AD26B6"/>
    <w:rsid w:val="00AD382F"/>
    <w:rsid w:val="00AE03A3"/>
    <w:rsid w:val="00AE2172"/>
    <w:rsid w:val="00AE3843"/>
    <w:rsid w:val="00AF04F6"/>
    <w:rsid w:val="00AF1A3E"/>
    <w:rsid w:val="00AF2265"/>
    <w:rsid w:val="00AF3A66"/>
    <w:rsid w:val="00AF4213"/>
    <w:rsid w:val="00B07AC1"/>
    <w:rsid w:val="00B1189E"/>
    <w:rsid w:val="00B1190B"/>
    <w:rsid w:val="00B21146"/>
    <w:rsid w:val="00B213FC"/>
    <w:rsid w:val="00B23299"/>
    <w:rsid w:val="00B245A8"/>
    <w:rsid w:val="00B301C7"/>
    <w:rsid w:val="00B31BED"/>
    <w:rsid w:val="00B3302F"/>
    <w:rsid w:val="00B3637F"/>
    <w:rsid w:val="00B46368"/>
    <w:rsid w:val="00B50369"/>
    <w:rsid w:val="00B51D9F"/>
    <w:rsid w:val="00B54DD7"/>
    <w:rsid w:val="00B55613"/>
    <w:rsid w:val="00B564EF"/>
    <w:rsid w:val="00B600B5"/>
    <w:rsid w:val="00B6070C"/>
    <w:rsid w:val="00B66503"/>
    <w:rsid w:val="00B67178"/>
    <w:rsid w:val="00B700A8"/>
    <w:rsid w:val="00B722BD"/>
    <w:rsid w:val="00B723E5"/>
    <w:rsid w:val="00B73847"/>
    <w:rsid w:val="00B74744"/>
    <w:rsid w:val="00B74982"/>
    <w:rsid w:val="00B74A44"/>
    <w:rsid w:val="00B7716F"/>
    <w:rsid w:val="00B77228"/>
    <w:rsid w:val="00B7789D"/>
    <w:rsid w:val="00B8052D"/>
    <w:rsid w:val="00B82572"/>
    <w:rsid w:val="00B923D4"/>
    <w:rsid w:val="00B92FDE"/>
    <w:rsid w:val="00B9300A"/>
    <w:rsid w:val="00B93722"/>
    <w:rsid w:val="00B93904"/>
    <w:rsid w:val="00BA199D"/>
    <w:rsid w:val="00BA60CB"/>
    <w:rsid w:val="00BA6761"/>
    <w:rsid w:val="00BB2F18"/>
    <w:rsid w:val="00BC12E4"/>
    <w:rsid w:val="00BD025B"/>
    <w:rsid w:val="00BD1025"/>
    <w:rsid w:val="00BD232F"/>
    <w:rsid w:val="00BD3D2B"/>
    <w:rsid w:val="00BE2A52"/>
    <w:rsid w:val="00BE33E7"/>
    <w:rsid w:val="00BE3C7C"/>
    <w:rsid w:val="00BE6D0B"/>
    <w:rsid w:val="00BF0320"/>
    <w:rsid w:val="00BF0AAF"/>
    <w:rsid w:val="00BF504F"/>
    <w:rsid w:val="00C10498"/>
    <w:rsid w:val="00C13255"/>
    <w:rsid w:val="00C13601"/>
    <w:rsid w:val="00C17A86"/>
    <w:rsid w:val="00C2419A"/>
    <w:rsid w:val="00C27849"/>
    <w:rsid w:val="00C323E8"/>
    <w:rsid w:val="00C33992"/>
    <w:rsid w:val="00C4035E"/>
    <w:rsid w:val="00C4072A"/>
    <w:rsid w:val="00C41602"/>
    <w:rsid w:val="00C44176"/>
    <w:rsid w:val="00C46212"/>
    <w:rsid w:val="00C46341"/>
    <w:rsid w:val="00C46673"/>
    <w:rsid w:val="00C50721"/>
    <w:rsid w:val="00C513B2"/>
    <w:rsid w:val="00C555DB"/>
    <w:rsid w:val="00C55FFB"/>
    <w:rsid w:val="00C65123"/>
    <w:rsid w:val="00C67968"/>
    <w:rsid w:val="00C71AFF"/>
    <w:rsid w:val="00C73AD4"/>
    <w:rsid w:val="00C95E47"/>
    <w:rsid w:val="00CA334F"/>
    <w:rsid w:val="00CA360D"/>
    <w:rsid w:val="00CA70D5"/>
    <w:rsid w:val="00CB030F"/>
    <w:rsid w:val="00CB3A57"/>
    <w:rsid w:val="00CB6B32"/>
    <w:rsid w:val="00CC2F70"/>
    <w:rsid w:val="00CD3D08"/>
    <w:rsid w:val="00CE2138"/>
    <w:rsid w:val="00CF47D6"/>
    <w:rsid w:val="00CF5151"/>
    <w:rsid w:val="00CF5391"/>
    <w:rsid w:val="00CF72D2"/>
    <w:rsid w:val="00D02700"/>
    <w:rsid w:val="00D04882"/>
    <w:rsid w:val="00D107F0"/>
    <w:rsid w:val="00D111FC"/>
    <w:rsid w:val="00D11ACB"/>
    <w:rsid w:val="00D143FD"/>
    <w:rsid w:val="00D1499A"/>
    <w:rsid w:val="00D240E3"/>
    <w:rsid w:val="00D24980"/>
    <w:rsid w:val="00D25A5F"/>
    <w:rsid w:val="00D3053A"/>
    <w:rsid w:val="00D307EF"/>
    <w:rsid w:val="00D30AC1"/>
    <w:rsid w:val="00D323AE"/>
    <w:rsid w:val="00D376F3"/>
    <w:rsid w:val="00D457D3"/>
    <w:rsid w:val="00D5635B"/>
    <w:rsid w:val="00D644CC"/>
    <w:rsid w:val="00D6627B"/>
    <w:rsid w:val="00D66863"/>
    <w:rsid w:val="00D72D7B"/>
    <w:rsid w:val="00D73E06"/>
    <w:rsid w:val="00D84A95"/>
    <w:rsid w:val="00D84B05"/>
    <w:rsid w:val="00D87815"/>
    <w:rsid w:val="00D87A13"/>
    <w:rsid w:val="00D92093"/>
    <w:rsid w:val="00D92DB5"/>
    <w:rsid w:val="00DA0398"/>
    <w:rsid w:val="00DA313B"/>
    <w:rsid w:val="00DA47FC"/>
    <w:rsid w:val="00DA5397"/>
    <w:rsid w:val="00DB368A"/>
    <w:rsid w:val="00DB4B7D"/>
    <w:rsid w:val="00DB4EC4"/>
    <w:rsid w:val="00DD347A"/>
    <w:rsid w:val="00DD7373"/>
    <w:rsid w:val="00DD7710"/>
    <w:rsid w:val="00DE18CE"/>
    <w:rsid w:val="00DE22BF"/>
    <w:rsid w:val="00DF10DD"/>
    <w:rsid w:val="00DF3BCF"/>
    <w:rsid w:val="00DF5127"/>
    <w:rsid w:val="00DF5CD7"/>
    <w:rsid w:val="00E0295C"/>
    <w:rsid w:val="00E029F9"/>
    <w:rsid w:val="00E03E7A"/>
    <w:rsid w:val="00E10618"/>
    <w:rsid w:val="00E14015"/>
    <w:rsid w:val="00E154B8"/>
    <w:rsid w:val="00E159D6"/>
    <w:rsid w:val="00E15FCC"/>
    <w:rsid w:val="00E16476"/>
    <w:rsid w:val="00E167BE"/>
    <w:rsid w:val="00E17D1D"/>
    <w:rsid w:val="00E207C0"/>
    <w:rsid w:val="00E22957"/>
    <w:rsid w:val="00E3287F"/>
    <w:rsid w:val="00E35269"/>
    <w:rsid w:val="00E37B09"/>
    <w:rsid w:val="00E40958"/>
    <w:rsid w:val="00E41F03"/>
    <w:rsid w:val="00E42085"/>
    <w:rsid w:val="00E44FB0"/>
    <w:rsid w:val="00E45A7E"/>
    <w:rsid w:val="00E50625"/>
    <w:rsid w:val="00E5204A"/>
    <w:rsid w:val="00E64F0B"/>
    <w:rsid w:val="00E671B0"/>
    <w:rsid w:val="00E67758"/>
    <w:rsid w:val="00E73675"/>
    <w:rsid w:val="00E75B7E"/>
    <w:rsid w:val="00E75F9F"/>
    <w:rsid w:val="00E7632F"/>
    <w:rsid w:val="00E76CCC"/>
    <w:rsid w:val="00E80A41"/>
    <w:rsid w:val="00E854CC"/>
    <w:rsid w:val="00E85E09"/>
    <w:rsid w:val="00E868E2"/>
    <w:rsid w:val="00E87A33"/>
    <w:rsid w:val="00EA034B"/>
    <w:rsid w:val="00EA3CC1"/>
    <w:rsid w:val="00EB2DDE"/>
    <w:rsid w:val="00EB4348"/>
    <w:rsid w:val="00EB597A"/>
    <w:rsid w:val="00EB76F6"/>
    <w:rsid w:val="00EC50AD"/>
    <w:rsid w:val="00ED0B08"/>
    <w:rsid w:val="00ED4F89"/>
    <w:rsid w:val="00ED770E"/>
    <w:rsid w:val="00EE0D34"/>
    <w:rsid w:val="00EE229C"/>
    <w:rsid w:val="00EE543E"/>
    <w:rsid w:val="00EE7AED"/>
    <w:rsid w:val="00EE7DD7"/>
    <w:rsid w:val="00EF31C5"/>
    <w:rsid w:val="00EF34A7"/>
    <w:rsid w:val="00EF48E4"/>
    <w:rsid w:val="00EF4A80"/>
    <w:rsid w:val="00F0290E"/>
    <w:rsid w:val="00F03F04"/>
    <w:rsid w:val="00F05DE2"/>
    <w:rsid w:val="00F151E2"/>
    <w:rsid w:val="00F200A6"/>
    <w:rsid w:val="00F21C52"/>
    <w:rsid w:val="00F2285A"/>
    <w:rsid w:val="00F25294"/>
    <w:rsid w:val="00F31489"/>
    <w:rsid w:val="00F317C2"/>
    <w:rsid w:val="00F31A3B"/>
    <w:rsid w:val="00F33477"/>
    <w:rsid w:val="00F36D1B"/>
    <w:rsid w:val="00F4020A"/>
    <w:rsid w:val="00F40A01"/>
    <w:rsid w:val="00F415AC"/>
    <w:rsid w:val="00F423E5"/>
    <w:rsid w:val="00F47B70"/>
    <w:rsid w:val="00F534ED"/>
    <w:rsid w:val="00F57964"/>
    <w:rsid w:val="00F64EB0"/>
    <w:rsid w:val="00F653B9"/>
    <w:rsid w:val="00F73CA8"/>
    <w:rsid w:val="00F7609B"/>
    <w:rsid w:val="00F76806"/>
    <w:rsid w:val="00F8270B"/>
    <w:rsid w:val="00F835AB"/>
    <w:rsid w:val="00F83C04"/>
    <w:rsid w:val="00F97A21"/>
    <w:rsid w:val="00FA2042"/>
    <w:rsid w:val="00FA3A67"/>
    <w:rsid w:val="00FB1D68"/>
    <w:rsid w:val="00FB2645"/>
    <w:rsid w:val="00FB300A"/>
    <w:rsid w:val="00FD179B"/>
    <w:rsid w:val="00FD3A9A"/>
    <w:rsid w:val="00FE1FBE"/>
    <w:rsid w:val="00FE2233"/>
    <w:rsid w:val="00FE31ED"/>
    <w:rsid w:val="00FE3B1E"/>
    <w:rsid w:val="00FE4D4B"/>
    <w:rsid w:val="00FE5466"/>
    <w:rsid w:val="00FE56DC"/>
    <w:rsid w:val="00FF12C9"/>
    <w:rsid w:val="00FF181B"/>
    <w:rsid w:val="00FF7169"/>
    <w:rsid w:val="00FF76CE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ADD698B"/>
  <w15:docId w15:val="{61F288D6-AF94-41EB-AD20-D05D45D9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48D7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446222"/>
    <w:pPr>
      <w:keepNext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57A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aracter Caracter Caracter Caracter"/>
    <w:basedOn w:val="Normal"/>
    <w:link w:val="HeaderChar"/>
    <w:uiPriority w:val="99"/>
    <w:rsid w:val="00ED0B08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ED0B08"/>
    <w:pPr>
      <w:tabs>
        <w:tab w:val="center" w:pos="4320"/>
        <w:tab w:val="right" w:pos="8640"/>
      </w:tabs>
    </w:pPr>
    <w:rPr>
      <w:lang w:val="x-none" w:eastAsia="x-none"/>
    </w:rPr>
  </w:style>
  <w:style w:type="character" w:styleId="CommentReference">
    <w:name w:val="annotation reference"/>
    <w:semiHidden/>
    <w:rsid w:val="00946EF2"/>
    <w:rPr>
      <w:sz w:val="16"/>
      <w:szCs w:val="16"/>
    </w:rPr>
  </w:style>
  <w:style w:type="paragraph" w:styleId="CommentText">
    <w:name w:val="annotation text"/>
    <w:basedOn w:val="Normal"/>
    <w:semiHidden/>
    <w:rsid w:val="00946EF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46EF2"/>
    <w:rPr>
      <w:b/>
      <w:bCs/>
    </w:rPr>
  </w:style>
  <w:style w:type="paragraph" w:styleId="BalloonText">
    <w:name w:val="Balloon Text"/>
    <w:basedOn w:val="Normal"/>
    <w:semiHidden/>
    <w:rsid w:val="00946E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5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55737D"/>
  </w:style>
  <w:style w:type="paragraph" w:styleId="BodyText">
    <w:name w:val="Body Text"/>
    <w:basedOn w:val="Normal"/>
    <w:rsid w:val="002626D9"/>
    <w:rPr>
      <w:b/>
      <w:bCs/>
    </w:rPr>
  </w:style>
  <w:style w:type="character" w:customStyle="1" w:styleId="HeaderChar">
    <w:name w:val="Header Char"/>
    <w:aliases w:val="Caracter Caracter Caracter Caracter Char"/>
    <w:link w:val="Header"/>
    <w:uiPriority w:val="99"/>
    <w:rsid w:val="005848C0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5848C0"/>
    <w:rPr>
      <w:sz w:val="24"/>
      <w:szCs w:val="24"/>
    </w:rPr>
  </w:style>
  <w:style w:type="paragraph" w:customStyle="1" w:styleId="ListParagraph1">
    <w:name w:val="List Paragraph1"/>
    <w:aliases w:val="List_Paragraph,Multilevel para_II,List Paragraph (numbered (a)),Numbered list,Akapit z listą BS,List Paragraph 1,Forth level,Bullet1,References,Outlines a.b.c.,List Bullet Mary"/>
    <w:basedOn w:val="Normal"/>
    <w:link w:val="ListParagraphChar"/>
    <w:qFormat/>
    <w:rsid w:val="00BF0320"/>
    <w:pPr>
      <w:ind w:left="720"/>
      <w:contextualSpacing/>
    </w:pPr>
    <w:rPr>
      <w:lang w:val="x-none" w:eastAsia="x-none"/>
    </w:rPr>
  </w:style>
  <w:style w:type="character" w:customStyle="1" w:styleId="ListParagraphChar">
    <w:name w:val="List Paragraph Char"/>
    <w:aliases w:val="List_Paragraph Char,Multilevel para_II Char,List Paragraph1 Char,List Paragraph (numbered (a)) Char,Numbered list Char,Akapit z listą BS Char,List Paragraph 1 Char,Forth level Char,Bullet1 Char,References Char,Outlines a.b.c. Char"/>
    <w:link w:val="ListParagraph1"/>
    <w:qFormat/>
    <w:rsid w:val="00BF0320"/>
    <w:rPr>
      <w:sz w:val="24"/>
      <w:szCs w:val="24"/>
    </w:rPr>
  </w:style>
  <w:style w:type="paragraph" w:styleId="FootnoteText">
    <w:name w:val="footnote text"/>
    <w:aliases w:val="single space,footnote text,fn,FOOTNOTES,Footnote Text Char Char Char Char Char Char,WB-Fußnotentext,Footnote,Fußnote,ADB,Footnote Text qer,Footnote text,single space Char Char,pod carou,Footnote Text WBR,WBR,Fußnotentext Char,ft,Foot,f,A"/>
    <w:basedOn w:val="Normal"/>
    <w:link w:val="FootnoteTextChar"/>
    <w:qFormat/>
    <w:rsid w:val="00BE6D0B"/>
    <w:rPr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ootnote Text Char Char Char Char Char Char Char,WB-Fußnotentext Char,Footnote Char,Fußnote Char,ADB Char,Footnote Text qer Char,Footnote text Char,pod carou Char,WBR Char"/>
    <w:link w:val="FootnoteText"/>
    <w:rsid w:val="00BE6D0B"/>
    <w:rPr>
      <w:lang w:val="en-US" w:eastAsia="en-US"/>
    </w:rPr>
  </w:style>
  <w:style w:type="character" w:styleId="FootnoteReference">
    <w:name w:val="footnote reference"/>
    <w:aliases w:val="ftref,16 Point,Superscript 6 Point,Footnote Reference Number,Footnote Reference_LVL6,Footnote Reference_LVL61,Footnote Reference_LVL62,Footnote Reference_LVL63,Footnote Reference_LVL64,Знак сноски-FN,Footnote Reference Superscri,fr"/>
    <w:uiPriority w:val="99"/>
    <w:qFormat/>
    <w:rsid w:val="00BE6D0B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446222"/>
    <w:rPr>
      <w:b/>
      <w:sz w:val="24"/>
      <w:szCs w:val="24"/>
    </w:rPr>
  </w:style>
  <w:style w:type="character" w:styleId="Hyperlink">
    <w:name w:val="Hyperlink"/>
    <w:basedOn w:val="DefaultParagraphFont"/>
    <w:uiPriority w:val="99"/>
    <w:rsid w:val="00446222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A57A7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0Normal">
    <w:name w:val="!0 Normal"/>
    <w:rsid w:val="00A57A7D"/>
    <w:rPr>
      <w:lang w:val="en-GB"/>
    </w:rPr>
  </w:style>
  <w:style w:type="paragraph" w:styleId="ListParagraph">
    <w:name w:val="List Paragraph"/>
    <w:aliases w:val="Normal bullet 2,body 2,List Paragraph11,List Paragraph111,List Paragraph1111,List Paragraph11111,Header bold,bullets,List1,Listă colorată - Accentuare 11,Bullet,Citation List,본문(내용)"/>
    <w:basedOn w:val="Normal"/>
    <w:uiPriority w:val="34"/>
    <w:qFormat/>
    <w:rsid w:val="00816F92"/>
    <w:pPr>
      <w:ind w:left="720"/>
    </w:pPr>
    <w:rPr>
      <w:rFonts w:ascii="Calibri" w:hAnsi="Calibri"/>
      <w:sz w:val="22"/>
      <w:szCs w:val="22"/>
      <w:lang w:val="es-E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16F92"/>
    <w:rPr>
      <w:color w:val="605E5C"/>
      <w:shd w:val="clear" w:color="auto" w:fill="E1DFDD"/>
    </w:rPr>
  </w:style>
  <w:style w:type="paragraph" w:customStyle="1" w:styleId="ChapterNumber">
    <w:name w:val="ChapterNumber"/>
    <w:rsid w:val="00EE0D34"/>
    <w:pPr>
      <w:tabs>
        <w:tab w:val="left" w:pos="-720"/>
      </w:tabs>
      <w:suppressAutoHyphens/>
    </w:pPr>
    <w:rPr>
      <w:rFonts w:ascii="CG Times" w:hAnsi="CG Times"/>
      <w:sz w:val="22"/>
    </w:rPr>
  </w:style>
  <w:style w:type="paragraph" w:styleId="NoSpacing">
    <w:name w:val="No Spacing"/>
    <w:uiPriority w:val="1"/>
    <w:qFormat/>
    <w:rsid w:val="00461D72"/>
    <w:pPr>
      <w:suppressAutoHyphens/>
    </w:pPr>
    <w:rPr>
      <w:rFonts w:ascii="Calibri" w:eastAsia="Calibri" w:hAnsi="Calibri" w:cs="Calibri"/>
      <w:sz w:val="22"/>
      <w:szCs w:val="22"/>
      <w:lang w:val="ro-RO" w:eastAsia="ar-SA"/>
    </w:rPr>
  </w:style>
  <w:style w:type="paragraph" w:customStyle="1" w:styleId="TableParagraph">
    <w:name w:val="Table Paragraph"/>
    <w:basedOn w:val="Normal"/>
    <w:qFormat/>
    <w:rsid w:val="000B4D76"/>
    <w:pPr>
      <w:widowControl w:val="0"/>
      <w:autoSpaceDE w:val="0"/>
      <w:autoSpaceDN w:val="0"/>
      <w:ind w:left="110"/>
    </w:pPr>
    <w:rPr>
      <w:sz w:val="22"/>
      <w:szCs w:val="22"/>
    </w:rPr>
  </w:style>
  <w:style w:type="character" w:customStyle="1" w:styleId="spar">
    <w:name w:val="s_par"/>
    <w:basedOn w:val="DefaultParagraphFont"/>
    <w:rsid w:val="00176EA0"/>
  </w:style>
  <w:style w:type="character" w:customStyle="1" w:styleId="slinttl">
    <w:name w:val="s_lin_ttl"/>
    <w:basedOn w:val="DefaultParagraphFont"/>
    <w:rsid w:val="00176EA0"/>
  </w:style>
  <w:style w:type="character" w:customStyle="1" w:styleId="slinbdy">
    <w:name w:val="s_lin_bdy"/>
    <w:basedOn w:val="DefaultParagraphFont"/>
    <w:rsid w:val="00176EA0"/>
  </w:style>
  <w:style w:type="character" w:styleId="Emphasis">
    <w:name w:val="Emphasis"/>
    <w:basedOn w:val="DefaultParagraphFont"/>
    <w:qFormat/>
    <w:rsid w:val="007D62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Irina\Desktop\antet%20R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B8510-9BCB-4278-A782-4ACF4DCB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RO.dot</Template>
  <TotalTime>1496</TotalTime>
  <Pages>14</Pages>
  <Words>3428</Words>
  <Characters>19541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22924</CharactersWithSpaces>
  <SharedDoc>false</SharedDoc>
  <HLinks>
    <vt:vector size="24" baseType="variant">
      <vt:variant>
        <vt:i4>2359309</vt:i4>
      </vt:variant>
      <vt:variant>
        <vt:i4>-1</vt:i4>
      </vt:variant>
      <vt:variant>
        <vt:i4>2061</vt:i4>
      </vt:variant>
      <vt:variant>
        <vt:i4>1</vt:i4>
      </vt:variant>
      <vt:variant>
        <vt:lpwstr>parti_din_sigla_ppir</vt:lpwstr>
      </vt:variant>
      <vt:variant>
        <vt:lpwstr/>
      </vt:variant>
      <vt:variant>
        <vt:i4>2359309</vt:i4>
      </vt:variant>
      <vt:variant>
        <vt:i4>-1</vt:i4>
      </vt:variant>
      <vt:variant>
        <vt:i4>2062</vt:i4>
      </vt:variant>
      <vt:variant>
        <vt:i4>1</vt:i4>
      </vt:variant>
      <vt:variant>
        <vt:lpwstr>parti_din_sigla_ppir</vt:lpwstr>
      </vt:variant>
      <vt:variant>
        <vt:lpwstr/>
      </vt:variant>
      <vt:variant>
        <vt:i4>2359309</vt:i4>
      </vt:variant>
      <vt:variant>
        <vt:i4>-1</vt:i4>
      </vt:variant>
      <vt:variant>
        <vt:i4>2067</vt:i4>
      </vt:variant>
      <vt:variant>
        <vt:i4>1</vt:i4>
      </vt:variant>
      <vt:variant>
        <vt:lpwstr>parti_din_sigla_ppir</vt:lpwstr>
      </vt:variant>
      <vt:variant>
        <vt:lpwstr/>
      </vt:variant>
      <vt:variant>
        <vt:i4>2359309</vt:i4>
      </vt:variant>
      <vt:variant>
        <vt:i4>-1</vt:i4>
      </vt:variant>
      <vt:variant>
        <vt:i4>2068</vt:i4>
      </vt:variant>
      <vt:variant>
        <vt:i4>1</vt:i4>
      </vt:variant>
      <vt:variant>
        <vt:lpwstr>parti_din_sigla_ppir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</dc:creator>
  <cp:lastModifiedBy>inesa.tofanica@uaic.ro</cp:lastModifiedBy>
  <cp:revision>260</cp:revision>
  <cp:lastPrinted>2024-01-25T07:04:00Z</cp:lastPrinted>
  <dcterms:created xsi:type="dcterms:W3CDTF">2023-01-16T11:50:00Z</dcterms:created>
  <dcterms:modified xsi:type="dcterms:W3CDTF">2024-01-31T07:07:00Z</dcterms:modified>
</cp:coreProperties>
</file>